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B658" w14:textId="77777777" w:rsidR="00F9402B" w:rsidRDefault="00F9402B">
      <w:pPr>
        <w:rPr>
          <w:rFonts w:ascii="Arial" w:hAnsi="Arial" w:cs="Arial"/>
        </w:rPr>
      </w:pPr>
    </w:p>
    <w:p w14:paraId="72D732D8" w14:textId="77777777" w:rsidR="00012F6F" w:rsidRDefault="00012F6F" w:rsidP="00012F6F">
      <w:pPr>
        <w:spacing w:after="120" w:line="238" w:lineRule="auto"/>
        <w:jc w:val="center"/>
        <w:rPr>
          <w:sz w:val="44"/>
        </w:rPr>
      </w:pPr>
    </w:p>
    <w:p w14:paraId="3300F3F6" w14:textId="77777777" w:rsidR="00012F6F" w:rsidRPr="00012F6F" w:rsidRDefault="00012F6F" w:rsidP="00012F6F">
      <w:pPr>
        <w:spacing w:after="120" w:line="238" w:lineRule="auto"/>
        <w:jc w:val="center"/>
      </w:pPr>
    </w:p>
    <w:p w14:paraId="0BD384E8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ŽÁDOST</w:t>
      </w:r>
    </w:p>
    <w:p w14:paraId="4C9E7798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1B68B9" w14:textId="77777777" w:rsidR="00F84606" w:rsidRDefault="007F0845" w:rsidP="00F84606">
      <w:pPr>
        <w:pStyle w:val="Bezmezer"/>
        <w:jc w:val="both"/>
        <w:rPr>
          <w:rFonts w:ascii="Times New Roman" w:hAnsi="Times New Roman" w:cs="Times New Roman"/>
        </w:rPr>
      </w:pPr>
      <w:r w:rsidRPr="00F84606">
        <w:rPr>
          <w:rFonts w:ascii="Times New Roman" w:hAnsi="Times New Roman" w:cs="Times New Roman"/>
        </w:rPr>
        <w:t xml:space="preserve">o povolení </w:t>
      </w:r>
      <w:r w:rsidR="00F84606" w:rsidRPr="00495FFA">
        <w:rPr>
          <w:rFonts w:ascii="Times New Roman" w:hAnsi="Times New Roman" w:cs="Times New Roman"/>
        </w:rPr>
        <w:t xml:space="preserve">zvláštního užívání komunikace za účelem </w:t>
      </w:r>
      <w:r w:rsidR="00F84606" w:rsidRPr="004119CC">
        <w:rPr>
          <w:rFonts w:ascii="Times New Roman" w:hAnsi="Times New Roman" w:cs="Times New Roman"/>
          <w:b/>
          <w:bCs/>
          <w:sz w:val="28"/>
          <w:szCs w:val="28"/>
        </w:rPr>
        <w:t>vyhrazeného parkovacího stání</w:t>
      </w:r>
    </w:p>
    <w:p w14:paraId="648D313C" w14:textId="77777777" w:rsidR="00F84606" w:rsidRPr="00495FFA" w:rsidRDefault="00F84606" w:rsidP="00F84606">
      <w:pPr>
        <w:pStyle w:val="Bezmezer"/>
        <w:jc w:val="both"/>
        <w:rPr>
          <w:rFonts w:ascii="Times New Roman" w:hAnsi="Times New Roman" w:cs="Times New Roman"/>
        </w:rPr>
      </w:pPr>
    </w:p>
    <w:p w14:paraId="17A6B533" w14:textId="77777777" w:rsidR="00F84606" w:rsidRPr="00495FFA" w:rsidRDefault="00F84606" w:rsidP="00F84606">
      <w:pPr>
        <w:pStyle w:val="Bezmezer"/>
        <w:jc w:val="both"/>
        <w:rPr>
          <w:rFonts w:ascii="Times New Roman" w:hAnsi="Times New Roman" w:cs="Times New Roman"/>
        </w:rPr>
      </w:pPr>
    </w:p>
    <w:p w14:paraId="7182164E" w14:textId="7DDC3D84" w:rsidR="00F84606" w:rsidRDefault="00F84606" w:rsidP="00F84606">
      <w:pPr>
        <w:spacing w:line="276" w:lineRule="auto"/>
        <w:rPr>
          <w:szCs w:val="24"/>
        </w:rPr>
      </w:pPr>
      <w:r w:rsidRPr="002B027A">
        <w:rPr>
          <w:szCs w:val="24"/>
        </w:rPr>
        <w:t>Žadatel</w:t>
      </w:r>
      <w:r w:rsidR="000268B3">
        <w:rPr>
          <w:szCs w:val="24"/>
        </w:rPr>
        <w:t>:</w:t>
      </w:r>
      <w:r w:rsidRPr="002B027A">
        <w:rPr>
          <w:szCs w:val="24"/>
        </w:rPr>
        <w:t xml:space="preserve">    </w:t>
      </w:r>
      <w:r>
        <w:drawing>
          <wp:inline distT="0" distB="0" distL="0" distR="0" wp14:anchorId="5A8D5AE5" wp14:editId="687C099D">
            <wp:extent cx="5353050" cy="285750"/>
            <wp:effectExtent l="0" t="0" r="0" b="0"/>
            <wp:docPr id="170519086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E91B1" w14:textId="0530E82B" w:rsidR="00F84606" w:rsidRDefault="00F84606" w:rsidP="00F84606">
      <w:pPr>
        <w:spacing w:line="276" w:lineRule="auto"/>
        <w:rPr>
          <w:szCs w:val="24"/>
        </w:rPr>
      </w:pPr>
      <w:r>
        <w:rPr>
          <w:szCs w:val="24"/>
        </w:rPr>
        <w:t>Adresa trvalého pobytu</w:t>
      </w:r>
      <w:r w:rsidR="000268B3">
        <w:rPr>
          <w:szCs w:val="24"/>
        </w:rPr>
        <w:t>:</w:t>
      </w:r>
      <w:r>
        <w:rPr>
          <w:szCs w:val="24"/>
        </w:rPr>
        <w:t xml:space="preserve">      </w:t>
      </w:r>
      <w:r>
        <w:drawing>
          <wp:inline distT="0" distB="0" distL="0" distR="0" wp14:anchorId="7BE4ED23" wp14:editId="3D7F2A95">
            <wp:extent cx="6029325" cy="285750"/>
            <wp:effectExtent l="0" t="0" r="9525" b="0"/>
            <wp:docPr id="57672238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807BF" w14:textId="40476CCC" w:rsidR="00F84606" w:rsidRPr="002B027A" w:rsidRDefault="00F84606" w:rsidP="00F84606">
      <w:pPr>
        <w:spacing w:line="276" w:lineRule="auto"/>
        <w:rPr>
          <w:szCs w:val="24"/>
        </w:rPr>
      </w:pPr>
      <w:r>
        <w:rPr>
          <w:szCs w:val="24"/>
        </w:rPr>
        <w:t>IČO / datum narození</w:t>
      </w:r>
      <w:r w:rsidR="000268B3">
        <w:rPr>
          <w:szCs w:val="24"/>
        </w:rPr>
        <w:t>:</w:t>
      </w:r>
      <w:r>
        <w:rPr>
          <w:szCs w:val="24"/>
        </w:rPr>
        <w:t xml:space="preserve">   </w:t>
      </w:r>
      <w:r>
        <w:drawing>
          <wp:inline distT="0" distB="0" distL="0" distR="0" wp14:anchorId="186A51C7" wp14:editId="50AF3ECF">
            <wp:extent cx="1466850" cy="285750"/>
            <wp:effectExtent l="0" t="0" r="0" b="0"/>
            <wp:docPr id="47928360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tel./email*: </w:t>
      </w:r>
      <w:r>
        <w:drawing>
          <wp:inline distT="0" distB="0" distL="0" distR="0" wp14:anchorId="41CFEEB9" wp14:editId="6E09797E">
            <wp:extent cx="2305050" cy="285750"/>
            <wp:effectExtent l="0" t="0" r="0" b="0"/>
            <wp:docPr id="97665797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DF90F" w14:textId="77777777" w:rsidR="00F84606" w:rsidRPr="005B546E" w:rsidRDefault="00F84606" w:rsidP="00F84606">
      <w:pPr>
        <w:spacing w:line="276" w:lineRule="auto"/>
        <w:rPr>
          <w:szCs w:val="24"/>
        </w:rPr>
      </w:pPr>
      <w:r w:rsidRPr="005B546E">
        <w:rPr>
          <w:szCs w:val="24"/>
        </w:rPr>
        <w:t xml:space="preserve">Žádám o </w:t>
      </w:r>
      <w:sdt>
        <w:sdtPr>
          <w:rPr>
            <w:b/>
            <w:bCs/>
            <w:sz w:val="40"/>
            <w:szCs w:val="40"/>
          </w:rPr>
          <w:id w:val="77151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5B546E">
        <w:rPr>
          <w:szCs w:val="24"/>
        </w:rPr>
        <w:t xml:space="preserve">  zřízení nového vyhrazeného parkovacího stání      </w:t>
      </w:r>
    </w:p>
    <w:p w14:paraId="4A28AA03" w14:textId="77777777" w:rsidR="00F84606" w:rsidRDefault="00F84606" w:rsidP="00F84606">
      <w:pPr>
        <w:spacing w:line="276" w:lineRule="auto"/>
        <w:rPr>
          <w:szCs w:val="24"/>
        </w:rPr>
      </w:pPr>
      <w:r w:rsidRPr="005B546E">
        <w:rPr>
          <w:szCs w:val="24"/>
        </w:rPr>
        <w:t xml:space="preserve">               </w:t>
      </w:r>
      <w:sdt>
        <w:sdtPr>
          <w:rPr>
            <w:b/>
            <w:bCs/>
            <w:sz w:val="40"/>
            <w:szCs w:val="40"/>
          </w:rPr>
          <w:id w:val="-65391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5B546E">
        <w:rPr>
          <w:szCs w:val="24"/>
        </w:rPr>
        <w:t xml:space="preserve">  prodloužení platnosti vyhrazeného parkovacího stání</w:t>
      </w:r>
    </w:p>
    <w:p w14:paraId="150F0EB5" w14:textId="30AADA3A" w:rsidR="00F84606" w:rsidRPr="0044431A" w:rsidRDefault="00F84606" w:rsidP="00F84606">
      <w:pPr>
        <w:spacing w:line="276" w:lineRule="auto"/>
        <w:rPr>
          <w:szCs w:val="24"/>
        </w:rPr>
      </w:pPr>
      <w:r w:rsidRPr="005B546E">
        <w:rPr>
          <w:szCs w:val="24"/>
        </w:rPr>
        <w:t xml:space="preserve"> </w:t>
      </w:r>
      <w:r w:rsidRPr="0044431A">
        <w:rPr>
          <w:szCs w:val="24"/>
        </w:rPr>
        <w:t xml:space="preserve">na ulici: </w:t>
      </w:r>
      <w:r>
        <w:drawing>
          <wp:inline distT="0" distB="0" distL="0" distR="0" wp14:anchorId="61060838" wp14:editId="7C86BEFF">
            <wp:extent cx="2581275" cy="285750"/>
            <wp:effectExtent l="0" t="0" r="9525" b="0"/>
            <wp:docPr id="13239381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31A">
        <w:rPr>
          <w:szCs w:val="24"/>
        </w:rPr>
        <w:t xml:space="preserve"> před domem č./box. č.    </w:t>
      </w:r>
      <w:r>
        <w:drawing>
          <wp:inline distT="0" distB="0" distL="0" distR="0" wp14:anchorId="3F764474" wp14:editId="585A2FF3">
            <wp:extent cx="1076325" cy="285750"/>
            <wp:effectExtent l="0" t="0" r="9525" b="0"/>
            <wp:docPr id="1553584440" name="Obrázek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3F284" w14:textId="52917942" w:rsidR="00F84606" w:rsidRPr="0044431A" w:rsidRDefault="00F84606" w:rsidP="00F84606">
      <w:pPr>
        <w:spacing w:line="276" w:lineRule="auto"/>
        <w:rPr>
          <w:szCs w:val="24"/>
        </w:rPr>
      </w:pPr>
      <w:r w:rsidRPr="0044431A">
        <w:rPr>
          <w:szCs w:val="24"/>
        </w:rPr>
        <w:t>RZ</w:t>
      </w:r>
      <w:r w:rsidR="00497E5B">
        <w:rPr>
          <w:szCs w:val="24"/>
        </w:rPr>
        <w:t xml:space="preserve"> vozidla</w:t>
      </w:r>
      <w:r w:rsidRPr="0044431A">
        <w:rPr>
          <w:szCs w:val="24"/>
        </w:rPr>
        <w:t>/ jiný text</w:t>
      </w:r>
      <w:r w:rsidR="000268B3">
        <w:rPr>
          <w:szCs w:val="24"/>
        </w:rPr>
        <w:t>:</w:t>
      </w:r>
      <w:r w:rsidRPr="0044431A">
        <w:rPr>
          <w:szCs w:val="24"/>
        </w:rPr>
        <w:t xml:space="preserve"> </w:t>
      </w:r>
      <w:r>
        <w:drawing>
          <wp:inline distT="0" distB="0" distL="0" distR="0" wp14:anchorId="372CF680" wp14:editId="16EE6C19">
            <wp:extent cx="3705225" cy="285750"/>
            <wp:effectExtent l="0" t="0" r="9525" b="0"/>
            <wp:docPr id="42518063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BBE11" w14:textId="77777777" w:rsidR="00F84606" w:rsidRPr="0044431A" w:rsidRDefault="00F84606" w:rsidP="00F84606">
      <w:pPr>
        <w:spacing w:line="276" w:lineRule="auto"/>
        <w:rPr>
          <w:szCs w:val="24"/>
        </w:rPr>
      </w:pPr>
      <w:r w:rsidRPr="0044431A">
        <w:rPr>
          <w:szCs w:val="24"/>
        </w:rPr>
        <w:t xml:space="preserve">Četnost využití:      </w:t>
      </w:r>
      <w:sdt>
        <w:sdtPr>
          <w:rPr>
            <w:b/>
            <w:bCs/>
            <w:sz w:val="40"/>
            <w:szCs w:val="40"/>
          </w:rPr>
          <w:id w:val="209481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44431A">
        <w:rPr>
          <w:szCs w:val="24"/>
        </w:rPr>
        <w:t xml:space="preserve"> denně             </w:t>
      </w:r>
      <w:sdt>
        <w:sdtPr>
          <w:rPr>
            <w:b/>
            <w:bCs/>
            <w:sz w:val="40"/>
            <w:szCs w:val="40"/>
          </w:rPr>
          <w:id w:val="1686016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44431A">
        <w:rPr>
          <w:szCs w:val="24"/>
        </w:rPr>
        <w:t xml:space="preserve"> příležitostně</w:t>
      </w:r>
    </w:p>
    <w:p w14:paraId="6F6785CA" w14:textId="1E5D9E72" w:rsidR="00F84606" w:rsidRPr="0044431A" w:rsidRDefault="00F84606" w:rsidP="00F84606">
      <w:pPr>
        <w:spacing w:line="276" w:lineRule="auto"/>
        <w:rPr>
          <w:szCs w:val="24"/>
        </w:rPr>
      </w:pPr>
      <w:r w:rsidRPr="0044431A">
        <w:rPr>
          <w:szCs w:val="24"/>
        </w:rPr>
        <w:t xml:space="preserve">Mám k dispozici garáž či jinou odstavnou plochu (průjezd, dvůr, apod.) v blízkosti požadovaného parkovacího stání: :      </w:t>
      </w:r>
      <w:sdt>
        <w:sdtPr>
          <w:rPr>
            <w:b/>
            <w:bCs/>
            <w:sz w:val="40"/>
            <w:szCs w:val="40"/>
          </w:rPr>
          <w:id w:val="-1043822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E5B"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44431A">
        <w:rPr>
          <w:szCs w:val="24"/>
        </w:rPr>
        <w:t xml:space="preserve"> ano              </w:t>
      </w:r>
      <w:sdt>
        <w:sdtPr>
          <w:rPr>
            <w:b/>
            <w:bCs/>
            <w:sz w:val="40"/>
            <w:szCs w:val="40"/>
          </w:rPr>
          <w:id w:val="-2001957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40"/>
              <w:szCs w:val="40"/>
            </w:rPr>
            <w:t>☐</w:t>
          </w:r>
        </w:sdtContent>
      </w:sdt>
      <w:r w:rsidRPr="0044431A">
        <w:rPr>
          <w:szCs w:val="24"/>
        </w:rPr>
        <w:t xml:space="preserve"> ne              </w:t>
      </w:r>
    </w:p>
    <w:p w14:paraId="71847AB6" w14:textId="306CD53F" w:rsidR="00F84606" w:rsidRDefault="00F84606" w:rsidP="00F84606">
      <w:pPr>
        <w:spacing w:line="276" w:lineRule="auto"/>
        <w:rPr>
          <w:szCs w:val="24"/>
        </w:rPr>
      </w:pPr>
      <w:r w:rsidRPr="0044431A">
        <w:rPr>
          <w:szCs w:val="24"/>
        </w:rPr>
        <w:t xml:space="preserve">Odůvodnění žádosti: </w:t>
      </w:r>
      <w:r>
        <w:drawing>
          <wp:inline distT="0" distB="0" distL="0" distR="0" wp14:anchorId="52F9569A" wp14:editId="5F6A5370">
            <wp:extent cx="4705350" cy="285750"/>
            <wp:effectExtent l="0" t="0" r="0" b="0"/>
            <wp:docPr id="149798258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47A5A" w14:textId="07478D9E" w:rsidR="00F84606" w:rsidRDefault="00F84606" w:rsidP="00F84606">
      <w:pPr>
        <w:spacing w:line="240" w:lineRule="auto"/>
        <w:rPr>
          <w:szCs w:val="24"/>
        </w:rPr>
      </w:pPr>
      <w:r>
        <w:drawing>
          <wp:inline distT="0" distB="0" distL="0" distR="0" wp14:anchorId="427C4470" wp14:editId="0D0FD9DD">
            <wp:extent cx="6000750" cy="285750"/>
            <wp:effectExtent l="0" t="0" r="0" b="0"/>
            <wp:docPr id="47002317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68744" w14:textId="77777777" w:rsidR="00F84606" w:rsidRDefault="00F84606" w:rsidP="00F84606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0739C691" w14:textId="77777777" w:rsidR="00F84606" w:rsidRDefault="00F84606" w:rsidP="00F84606">
      <w:pPr>
        <w:pStyle w:val="Bezmezer"/>
        <w:jc w:val="both"/>
        <w:rPr>
          <w:rFonts w:ascii="Times New Roman" w:hAnsi="Times New Roman" w:cs="Times New Roman"/>
          <w:sz w:val="20"/>
          <w:szCs w:val="20"/>
        </w:rPr>
      </w:pPr>
    </w:p>
    <w:p w14:paraId="6C701ADD" w14:textId="77777777" w:rsidR="00F84606" w:rsidRDefault="00F84606" w:rsidP="00F84606">
      <w:pPr>
        <w:pStyle w:val="Bezmezer"/>
        <w:jc w:val="both"/>
      </w:pPr>
      <w:r>
        <w:rPr>
          <w:rFonts w:ascii="Times New Roman" w:hAnsi="Times New Roman" w:cs="Times New Roman"/>
          <w:sz w:val="20"/>
          <w:szCs w:val="20"/>
        </w:rPr>
        <w:t>*nepovinný údaj k urychlení operativní komunikace</w:t>
      </w:r>
      <w:r>
        <w:t xml:space="preserve"> </w:t>
      </w:r>
    </w:p>
    <w:p w14:paraId="23C374FE" w14:textId="77777777" w:rsidR="00F84606" w:rsidRDefault="00F84606" w:rsidP="00F84606">
      <w:pPr>
        <w:jc w:val="both"/>
        <w:rPr>
          <w:sz w:val="20"/>
        </w:rPr>
      </w:pPr>
      <w:r w:rsidRPr="002D4172">
        <w:rPr>
          <w:b/>
          <w:bCs/>
          <w:sz w:val="20"/>
        </w:rPr>
        <w:t>Poučení:</w:t>
      </w:r>
      <w:r w:rsidRPr="007932B9">
        <w:rPr>
          <w:sz w:val="20"/>
        </w:rPr>
        <w:t xml:space="preserve"> Osobní údaje budou zpracovávány za účelem </w:t>
      </w:r>
      <w:r>
        <w:rPr>
          <w:sz w:val="20"/>
        </w:rPr>
        <w:t>vyřízení žádosti</w:t>
      </w:r>
      <w:r w:rsidRPr="007932B9">
        <w:rPr>
          <w:sz w:val="20"/>
        </w:rPr>
        <w:t xml:space="preserve"> a mohou být předány </w:t>
      </w:r>
      <w:r>
        <w:rPr>
          <w:sz w:val="20"/>
        </w:rPr>
        <w:t>společnosti Brněnské komunikace a.s. za účelem vypracování podkladu pro vyřízení žádosti.</w:t>
      </w:r>
      <w:r w:rsidRPr="007932B9">
        <w:rPr>
          <w:sz w:val="20"/>
        </w:rPr>
        <w:t xml:space="preserve"> V rámci zpracování osobních údajů nedochází k jejich automatizovanému zpracování, profilování ani předávání do jiných zemí. Bližší informace o zpracování osobních údajů úřadem a právech subjektů údajů j</w:t>
      </w:r>
      <w:r>
        <w:rPr>
          <w:sz w:val="20"/>
        </w:rPr>
        <w:t>sou</w:t>
      </w:r>
      <w:r w:rsidRPr="007932B9">
        <w:rPr>
          <w:sz w:val="20"/>
        </w:rPr>
        <w:t xml:space="preserve"> uveden</w:t>
      </w:r>
      <w:r>
        <w:rPr>
          <w:sz w:val="20"/>
        </w:rPr>
        <w:t>y</w:t>
      </w:r>
      <w:r w:rsidRPr="007932B9">
        <w:rPr>
          <w:sz w:val="20"/>
        </w:rPr>
        <w:t xml:space="preserve"> na internetových stránkách www.reckovice.brno.cz </w:t>
      </w:r>
      <w:r>
        <w:rPr>
          <w:sz w:val="20"/>
        </w:rPr>
        <w:t>v části Úřad městské části – Ochrana osobních údajů</w:t>
      </w:r>
      <w:r w:rsidRPr="007932B9">
        <w:rPr>
          <w:sz w:val="20"/>
        </w:rPr>
        <w:t>.</w:t>
      </w:r>
    </w:p>
    <w:p w14:paraId="78D7DF87" w14:textId="77777777" w:rsidR="00F84606" w:rsidRDefault="00F84606" w:rsidP="00F84606">
      <w:pPr>
        <w:jc w:val="both"/>
        <w:rPr>
          <w:b/>
        </w:rPr>
      </w:pPr>
    </w:p>
    <w:p w14:paraId="1C6BEC8C" w14:textId="77777777" w:rsidR="00F84606" w:rsidRDefault="00F84606" w:rsidP="00F84606">
      <w:pPr>
        <w:spacing w:line="240" w:lineRule="auto"/>
        <w:rPr>
          <w:szCs w:val="24"/>
        </w:rPr>
      </w:pPr>
    </w:p>
    <w:p w14:paraId="735E7A24" w14:textId="31E5BEBB" w:rsidR="00F84606" w:rsidRDefault="00F84606" w:rsidP="00F84606">
      <w:pPr>
        <w:spacing w:line="240" w:lineRule="auto"/>
        <w:rPr>
          <w:szCs w:val="24"/>
        </w:rPr>
      </w:pPr>
      <w:r w:rsidRPr="0044431A">
        <w:rPr>
          <w:szCs w:val="24"/>
        </w:rPr>
        <w:t>Datum</w:t>
      </w:r>
      <w:r w:rsidR="000268B3">
        <w:rPr>
          <w:szCs w:val="24"/>
        </w:rPr>
        <w:t>:</w:t>
      </w:r>
      <w:r w:rsidRPr="0044431A">
        <w:rPr>
          <w:szCs w:val="24"/>
        </w:rPr>
        <w:t xml:space="preserve"> </w:t>
      </w:r>
      <w:r>
        <w:drawing>
          <wp:inline distT="0" distB="0" distL="0" distR="0" wp14:anchorId="345A4525" wp14:editId="3425B586">
            <wp:extent cx="1466850" cy="285750"/>
            <wp:effectExtent l="0" t="0" r="0" b="0"/>
            <wp:docPr id="198483593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                                   ……………………………………………                   </w:t>
      </w:r>
    </w:p>
    <w:p w14:paraId="0A80BBA1" w14:textId="77777777" w:rsidR="00F84606" w:rsidRDefault="00F84606" w:rsidP="00F84606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podpis</w:t>
      </w:r>
      <w:r w:rsidRPr="002B027A">
        <w:rPr>
          <w:szCs w:val="24"/>
        </w:rPr>
        <w:t xml:space="preserve"> žadatele</w:t>
      </w:r>
      <w:r>
        <w:rPr>
          <w:szCs w:val="24"/>
        </w:rPr>
        <w:t xml:space="preserve"> nebo oprávněného zástupce</w:t>
      </w:r>
    </w:p>
    <w:p w14:paraId="07AACF68" w14:textId="6957B1FF" w:rsidR="00F84606" w:rsidRDefault="00F84606">
      <w:pPr>
        <w:widowControl/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14:paraId="64546F62" w14:textId="77777777" w:rsidR="00F84606" w:rsidRDefault="00F84606" w:rsidP="00F84606">
      <w:pPr>
        <w:spacing w:line="240" w:lineRule="auto"/>
        <w:rPr>
          <w:szCs w:val="24"/>
        </w:rPr>
      </w:pPr>
    </w:p>
    <w:p w14:paraId="3EE379EF" w14:textId="77777777" w:rsidR="00F84606" w:rsidRPr="0044431A" w:rsidRDefault="00F84606" w:rsidP="00F84606">
      <w:pPr>
        <w:rPr>
          <w:b/>
        </w:rPr>
      </w:pPr>
      <w:r w:rsidRPr="0044431A">
        <w:rPr>
          <w:b/>
        </w:rPr>
        <w:t>Přílohy:</w:t>
      </w:r>
    </w:p>
    <w:p w14:paraId="37C9A5A9" w14:textId="77777777" w:rsidR="00F84606" w:rsidRPr="0044431A" w:rsidRDefault="00F84606" w:rsidP="00F84606">
      <w:pPr>
        <w:ind w:left="426" w:hanging="284"/>
        <w:rPr>
          <w:i/>
        </w:rPr>
      </w:pPr>
      <w: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9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Pr="0044431A">
        <w:t xml:space="preserve"> </w:t>
      </w:r>
      <w:r>
        <w:rPr>
          <w:i/>
        </w:rPr>
        <w:t>situace</w:t>
      </w:r>
      <w:r w:rsidRPr="0044431A">
        <w:rPr>
          <w:i/>
        </w:rPr>
        <w:t xml:space="preserve"> dopravního značení vč. souhlasů Brněnských komunikací a.s. (Renneská tř. 1a), Policie ČR </w:t>
      </w:r>
      <w:r>
        <w:rPr>
          <w:i/>
        </w:rPr>
        <w:t>M</w:t>
      </w:r>
      <w:r w:rsidRPr="0044431A">
        <w:rPr>
          <w:i/>
        </w:rPr>
        <w:t xml:space="preserve">Ř </w:t>
      </w:r>
      <w:r>
        <w:rPr>
          <w:i/>
        </w:rPr>
        <w:t xml:space="preserve">Policie Brno </w:t>
      </w:r>
      <w:r w:rsidRPr="0044431A">
        <w:rPr>
          <w:i/>
        </w:rPr>
        <w:t>DI (</w:t>
      </w:r>
      <w:r>
        <w:rPr>
          <w:i/>
        </w:rPr>
        <w:t>Renčova 38</w:t>
      </w:r>
      <w:r w:rsidRPr="0044431A">
        <w:rPr>
          <w:i/>
        </w:rPr>
        <w:t xml:space="preserve">) a Magistrátu města Brna OD (Kounicova 67) - </w:t>
      </w:r>
      <w:r w:rsidRPr="00F84606">
        <w:rPr>
          <w:i/>
          <w:color w:val="EE0000"/>
        </w:rPr>
        <w:t>nepřikládá osoba s průkazem ZTP, ZTP/P a při žádosti o prodloužení</w:t>
      </w:r>
    </w:p>
    <w:p w14:paraId="4DE50415" w14:textId="77777777" w:rsidR="00F84606" w:rsidRPr="0044431A" w:rsidRDefault="00F84606" w:rsidP="00F84606">
      <w:pPr>
        <w:ind w:left="180"/>
        <w:rPr>
          <w:i/>
        </w:rPr>
      </w:pPr>
      <w: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0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Pr="0044431A">
        <w:t xml:space="preserve"> </w:t>
      </w:r>
      <w:r w:rsidRPr="0044431A">
        <w:rPr>
          <w:b/>
          <w:i/>
        </w:rPr>
        <w:t>řidičský průkaz</w:t>
      </w:r>
      <w:r w:rsidRPr="0044431A">
        <w:rPr>
          <w:i/>
        </w:rPr>
        <w:t xml:space="preserve"> (u řidiče nad 65 let včetně povinného lékařského potvrzení) – jen fyzická osoba</w:t>
      </w:r>
    </w:p>
    <w:p w14:paraId="65DA829A" w14:textId="77777777" w:rsidR="00F84606" w:rsidRDefault="00F84606" w:rsidP="00F84606">
      <w:pPr>
        <w:ind w:left="180"/>
        <w:rPr>
          <w:i/>
        </w:rPr>
      </w:pPr>
      <w: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1"/>
      <w:r>
        <w:instrText xml:space="preserve"> FORMCHECKBOX </w:instrText>
      </w:r>
      <w:r>
        <w:fldChar w:fldCharType="separate"/>
      </w:r>
      <w:r>
        <w:fldChar w:fldCharType="end"/>
      </w:r>
      <w:bookmarkEnd w:id="2"/>
      <w:r w:rsidRPr="0044431A">
        <w:t xml:space="preserve"> </w:t>
      </w:r>
      <w:r w:rsidRPr="0044431A">
        <w:rPr>
          <w:b/>
          <w:i/>
        </w:rPr>
        <w:t>technický průkaz</w:t>
      </w:r>
      <w:r w:rsidRPr="0044431A">
        <w:rPr>
          <w:i/>
        </w:rPr>
        <w:t xml:space="preserve"> vozidla – jen fyzická osoba</w:t>
      </w:r>
    </w:p>
    <w:p w14:paraId="0AD13A25" w14:textId="4944D146" w:rsidR="00F84606" w:rsidRPr="00275D83" w:rsidRDefault="00F84606" w:rsidP="00F84606">
      <w:pPr>
        <w:ind w:left="142" w:hanging="114"/>
        <w:rPr>
          <w:i/>
          <w:szCs w:val="24"/>
        </w:rPr>
      </w:pPr>
      <w:r>
        <w:t xml:space="preserve">  </w:t>
      </w:r>
      <w:r w:rsidRPr="0044431A">
        <w:t xml:space="preserve"> </w:t>
      </w:r>
      <w: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14"/>
      <w:r>
        <w:instrText xml:space="preserve"> FORMCHECKBOX </w:instrText>
      </w:r>
      <w:r>
        <w:fldChar w:fldCharType="separate"/>
      </w:r>
      <w:r>
        <w:fldChar w:fldCharType="end"/>
      </w:r>
      <w:bookmarkEnd w:id="3"/>
      <w:r w:rsidRPr="0044431A">
        <w:rPr>
          <w:i/>
        </w:rPr>
        <w:t xml:space="preserve"> souhlas vlastníka komunikace MČ Brno-</w:t>
      </w:r>
      <w:r w:rsidRPr="00337D2C">
        <w:rPr>
          <w:i/>
          <w:szCs w:val="24"/>
        </w:rPr>
        <w:t>Řečkovice a Mokrá Hora</w:t>
      </w:r>
      <w:r w:rsidRPr="00275D83">
        <w:rPr>
          <w:i/>
          <w:szCs w:val="24"/>
        </w:rPr>
        <w:t xml:space="preserve"> (</w:t>
      </w:r>
      <w:r w:rsidRPr="00F84606">
        <w:rPr>
          <w:i/>
          <w:color w:val="EE0000"/>
          <w:szCs w:val="24"/>
        </w:rPr>
        <w:t>zajistí silniční správní úřad</w:t>
      </w:r>
      <w:r w:rsidRPr="00275D83">
        <w:rPr>
          <w:i/>
          <w:szCs w:val="24"/>
        </w:rPr>
        <w:t>)</w:t>
      </w:r>
    </w:p>
    <w:p w14:paraId="17B05C02" w14:textId="77777777" w:rsidR="00F84606" w:rsidRPr="0044431A" w:rsidRDefault="00F84606" w:rsidP="00F84606">
      <w:pPr>
        <w:spacing w:line="360" w:lineRule="auto"/>
        <w:ind w:left="180"/>
        <w:rPr>
          <w:i/>
        </w:rPr>
      </w:pPr>
      <w: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12"/>
      <w:r>
        <w:instrText xml:space="preserve"> FORMCHECKBOX </w:instrText>
      </w:r>
      <w:r>
        <w:fldChar w:fldCharType="separate"/>
      </w:r>
      <w:r>
        <w:fldChar w:fldCharType="end"/>
      </w:r>
      <w:bookmarkEnd w:id="4"/>
      <w:r w:rsidRPr="0044431A">
        <w:t xml:space="preserve"> </w:t>
      </w:r>
      <w:r w:rsidRPr="0044431A">
        <w:rPr>
          <w:i/>
        </w:rPr>
        <w:t>plná moc, pokud žádost nevyřizuje žadatel</w:t>
      </w:r>
    </w:p>
    <w:p w14:paraId="63C685E7" w14:textId="77777777" w:rsidR="00F84606" w:rsidRPr="0044431A" w:rsidRDefault="00F84606" w:rsidP="00F84606">
      <w:pPr>
        <w:ind w:left="180"/>
        <w:rPr>
          <w:b/>
          <w:bCs/>
        </w:rPr>
      </w:pPr>
      <w:r w:rsidRPr="0044431A">
        <w:rPr>
          <w:b/>
          <w:bCs/>
        </w:rPr>
        <w:t>držitelé karty ZTP,/P dále přiloží:</w:t>
      </w:r>
    </w:p>
    <w:p w14:paraId="520BCC34" w14:textId="77777777" w:rsidR="00F84606" w:rsidRPr="0044431A" w:rsidRDefault="00F84606" w:rsidP="00F84606">
      <w:pPr>
        <w:ind w:left="180"/>
        <w:rPr>
          <w:i/>
        </w:rPr>
      </w:pPr>
      <w: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13"/>
      <w:r>
        <w:instrText xml:space="preserve"> FORMCHECKBOX </w:instrText>
      </w:r>
      <w:r>
        <w:fldChar w:fldCharType="separate"/>
      </w:r>
      <w:r>
        <w:fldChar w:fldCharType="end"/>
      </w:r>
      <w:bookmarkEnd w:id="5"/>
      <w:r w:rsidRPr="0044431A">
        <w:t xml:space="preserve"> </w:t>
      </w:r>
      <w:r w:rsidRPr="0044431A">
        <w:rPr>
          <w:i/>
        </w:rPr>
        <w:t xml:space="preserve">kopie karty sociálních systémů (příp. </w:t>
      </w:r>
      <w:r w:rsidRPr="0044431A">
        <w:rPr>
          <w:b/>
          <w:i/>
        </w:rPr>
        <w:t>karty ZTP, ZTP/P</w:t>
      </w:r>
      <w:r w:rsidRPr="0044431A">
        <w:rPr>
          <w:i/>
        </w:rPr>
        <w:t>) a parkovací karty „O7“</w:t>
      </w:r>
    </w:p>
    <w:p w14:paraId="29A5C633" w14:textId="77777777" w:rsidR="00F84606" w:rsidRDefault="00F84606" w:rsidP="00F84606">
      <w:pPr>
        <w:pStyle w:val="Bezmezer"/>
        <w:ind w:firstLine="1770"/>
        <w:jc w:val="both"/>
        <w:rPr>
          <w:rFonts w:ascii="Times New Roman" w:hAnsi="Times New Roman" w:cs="Times New Roman"/>
          <w:sz w:val="20"/>
          <w:szCs w:val="20"/>
        </w:rPr>
      </w:pPr>
    </w:p>
    <w:p w14:paraId="57B16E2A" w14:textId="77777777" w:rsidR="00F84606" w:rsidRPr="00FF6EE9" w:rsidRDefault="00F84606" w:rsidP="00F84606">
      <w:pPr>
        <w:ind w:left="-720"/>
        <w:rPr>
          <w:i/>
          <w:sz w:val="20"/>
        </w:rPr>
      </w:pPr>
      <w:r w:rsidRPr="00FF6EE9">
        <w:rPr>
          <w:i/>
          <w:sz w:val="20"/>
        </w:rPr>
        <w:t>Správní poplatek za vydání rozhodnutí činí: 1000,- Kč. Osoby ZTP jsou od poplatku osvobozeny.</w:t>
      </w:r>
    </w:p>
    <w:p w14:paraId="3A5BFE16" w14:textId="4CDC20B7" w:rsidR="007F0845" w:rsidRPr="007673EC" w:rsidRDefault="007F0845" w:rsidP="00F84606">
      <w:pPr>
        <w:pStyle w:val="Bezmezer"/>
        <w:jc w:val="both"/>
      </w:pPr>
    </w:p>
    <w:p w14:paraId="63DF9CAB" w14:textId="6CB2E025" w:rsidR="00FA2341" w:rsidRPr="0007610C" w:rsidRDefault="00FA2341" w:rsidP="007F0845">
      <w:pPr>
        <w:widowControl/>
        <w:spacing w:line="240" w:lineRule="auto"/>
        <w:jc w:val="both"/>
        <w:rPr>
          <w:rFonts w:ascii="Arial" w:hAnsi="Arial" w:cs="Arial"/>
        </w:rPr>
      </w:pPr>
    </w:p>
    <w:sectPr w:rsidR="00FA2341" w:rsidRPr="0007610C" w:rsidSect="00012F6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567" w:right="851" w:bottom="1021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516BD" w14:textId="77777777" w:rsidR="005E6922" w:rsidRPr="00CE3F65" w:rsidRDefault="005E6922" w:rsidP="00CE3F65">
      <w:r>
        <w:separator/>
      </w:r>
    </w:p>
  </w:endnote>
  <w:endnote w:type="continuationSeparator" w:id="0">
    <w:p w14:paraId="588AB74F" w14:textId="77777777" w:rsidR="005E6922" w:rsidRPr="00CE3F65" w:rsidRDefault="005E6922" w:rsidP="00C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3CF3" w14:textId="77777777" w:rsidR="008E15A9" w:rsidRDefault="008E15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95488899"/>
      <w:docPartObj>
        <w:docPartGallery w:val="Page Numbers (Bottom of Page)"/>
        <w:docPartUnique/>
      </w:docPartObj>
    </w:sdtPr>
    <w:sdtEndPr/>
    <w:sdtContent>
      <w:p w14:paraId="197ECB91" w14:textId="77777777" w:rsidR="00F76B6A" w:rsidRPr="003058C7" w:rsidRDefault="00F76B6A" w:rsidP="003058C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05431B9" w14:textId="77777777" w:rsidR="00F76B6A" w:rsidRDefault="00F76B6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204496"/>
      <w:docPartObj>
        <w:docPartGallery w:val="Page Numbers (Bottom of Page)"/>
        <w:docPartUnique/>
      </w:docPartObj>
    </w:sdtPr>
    <w:sdtEndPr/>
    <w:sdtContent>
      <w:p w14:paraId="67EB2E0B" w14:textId="77777777" w:rsidR="00F76B6A" w:rsidRPr="00CE3F65" w:rsidRDefault="00F76B6A" w:rsidP="003058C7">
        <w:pPr>
          <w:pStyle w:val="Zpat"/>
          <w:jc w:val="center"/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4525767" w14:textId="77777777" w:rsidR="00F76B6A" w:rsidRDefault="00F76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4249D" w14:textId="77777777" w:rsidR="005E6922" w:rsidRPr="00CE3F65" w:rsidRDefault="005E6922" w:rsidP="00CE3F65">
      <w:r>
        <w:separator/>
      </w:r>
    </w:p>
  </w:footnote>
  <w:footnote w:type="continuationSeparator" w:id="0">
    <w:p w14:paraId="172BF6D8" w14:textId="77777777" w:rsidR="005E6922" w:rsidRPr="00CE3F65" w:rsidRDefault="005E6922" w:rsidP="00CE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4D67" w14:textId="77777777" w:rsidR="008E15A9" w:rsidRDefault="008E15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8971" w14:textId="77777777" w:rsidR="006805DC" w:rsidRDefault="00E74E7F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2C5D39F" wp14:editId="4A5441B8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8760" cy="10691987"/>
          <wp:effectExtent l="0" t="0" r="4445" b="0"/>
          <wp:wrapNone/>
          <wp:docPr id="1513536708" name="Obrázek 1513536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60" cy="10691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06D4" w14:textId="77777777" w:rsidR="00F76B6A" w:rsidRDefault="005A0ABB" w:rsidP="005A0AB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D6A1809" wp14:editId="0A28C785">
              <wp:simplePos x="0" y="0"/>
              <wp:positionH relativeFrom="column">
                <wp:posOffset>680085</wp:posOffset>
              </wp:positionH>
              <wp:positionV relativeFrom="paragraph">
                <wp:posOffset>568960</wp:posOffset>
              </wp:positionV>
              <wp:extent cx="3409200" cy="37080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200" cy="37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37914C" w14:textId="1A244106" w:rsidR="005A0ABB" w:rsidRPr="005A0ABB" w:rsidRDefault="0013365D" w:rsidP="00C261C2">
                          <w:pPr>
                            <w:pStyle w:val="mmbzahlavi"/>
                          </w:pPr>
                          <w:r>
                            <w:t>Oddělení životního prostředí a dopravy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1440" bIns="90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A1809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" filled="f" stroked="f" strokeweight=".5pt">
              <v:textbox inset=",2.5mm,,2.5mm">
                <w:txbxContent>
                  <w:p w14:paraId="2D37914C" w14:textId="1A244106" w:rsidR="005A0ABB" w:rsidRPr="005A0ABB" w:rsidRDefault="0013365D" w:rsidP="00C261C2">
                    <w:pPr>
                      <w:pStyle w:val="mmbzahlavi"/>
                    </w:pPr>
                    <w:r>
                      <w:t>Oddělení životního prostředí a dopravy</w:t>
                    </w:r>
                  </w:p>
                </w:txbxContent>
              </v:textbox>
              <w10:anchorlock/>
            </v:shape>
          </w:pict>
        </mc:Fallback>
      </mc:AlternateContent>
    </w:r>
    <w:r w:rsidR="007E23DA">
      <w:rPr>
        <w:noProof/>
      </w:rPr>
      <w:drawing>
        <wp:anchor distT="0" distB="0" distL="114300" distR="114300" simplePos="0" relativeHeight="251663360" behindDoc="1" locked="1" layoutInCell="1" allowOverlap="1" wp14:anchorId="597B0046" wp14:editId="5EC657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83875"/>
          <wp:effectExtent l="0" t="0" r="9525" b="3175"/>
          <wp:wrapNone/>
          <wp:docPr id="1981952690" name="Obrázek 1981952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13B"/>
    <w:multiLevelType w:val="hybridMultilevel"/>
    <w:tmpl w:val="F968A6C2"/>
    <w:lvl w:ilvl="0" w:tplc="0405000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num w:numId="1" w16cid:durableId="181248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5D"/>
    <w:rsid w:val="00002813"/>
    <w:rsid w:val="000100F1"/>
    <w:rsid w:val="000115D2"/>
    <w:rsid w:val="00012BB3"/>
    <w:rsid w:val="00012F6F"/>
    <w:rsid w:val="000268B3"/>
    <w:rsid w:val="00034E3B"/>
    <w:rsid w:val="00044A53"/>
    <w:rsid w:val="00045863"/>
    <w:rsid w:val="0007610C"/>
    <w:rsid w:val="0009693A"/>
    <w:rsid w:val="000A277A"/>
    <w:rsid w:val="000A6130"/>
    <w:rsid w:val="000B749F"/>
    <w:rsid w:val="000D14FD"/>
    <w:rsid w:val="001111B6"/>
    <w:rsid w:val="001244B7"/>
    <w:rsid w:val="0013365D"/>
    <w:rsid w:val="00133932"/>
    <w:rsid w:val="00143EFD"/>
    <w:rsid w:val="0017055D"/>
    <w:rsid w:val="001803D9"/>
    <w:rsid w:val="001858CD"/>
    <w:rsid w:val="0019423B"/>
    <w:rsid w:val="001976B7"/>
    <w:rsid w:val="001A2727"/>
    <w:rsid w:val="001A6957"/>
    <w:rsid w:val="001B63F5"/>
    <w:rsid w:val="001B700E"/>
    <w:rsid w:val="001D5416"/>
    <w:rsid w:val="001E5007"/>
    <w:rsid w:val="001F4599"/>
    <w:rsid w:val="0021209C"/>
    <w:rsid w:val="002202F4"/>
    <w:rsid w:val="002351B0"/>
    <w:rsid w:val="002362B2"/>
    <w:rsid w:val="00237D5B"/>
    <w:rsid w:val="0024272E"/>
    <w:rsid w:val="0024342D"/>
    <w:rsid w:val="002B6742"/>
    <w:rsid w:val="002B68D6"/>
    <w:rsid w:val="002D33B4"/>
    <w:rsid w:val="002E269B"/>
    <w:rsid w:val="002F6A8C"/>
    <w:rsid w:val="00304F65"/>
    <w:rsid w:val="003058C7"/>
    <w:rsid w:val="00312850"/>
    <w:rsid w:val="00315DBF"/>
    <w:rsid w:val="00335261"/>
    <w:rsid w:val="00343279"/>
    <w:rsid w:val="00345A2C"/>
    <w:rsid w:val="0038774E"/>
    <w:rsid w:val="003B24CB"/>
    <w:rsid w:val="003D262C"/>
    <w:rsid w:val="003D5182"/>
    <w:rsid w:val="003E72CD"/>
    <w:rsid w:val="003F6128"/>
    <w:rsid w:val="00406989"/>
    <w:rsid w:val="00411120"/>
    <w:rsid w:val="00444C85"/>
    <w:rsid w:val="00457918"/>
    <w:rsid w:val="00461FD2"/>
    <w:rsid w:val="00497E5B"/>
    <w:rsid w:val="004B2384"/>
    <w:rsid w:val="004D52F8"/>
    <w:rsid w:val="004D7EA4"/>
    <w:rsid w:val="004E22A0"/>
    <w:rsid w:val="004E3EDD"/>
    <w:rsid w:val="004E6E85"/>
    <w:rsid w:val="004F534C"/>
    <w:rsid w:val="004F5F24"/>
    <w:rsid w:val="00514013"/>
    <w:rsid w:val="005468E4"/>
    <w:rsid w:val="005524A6"/>
    <w:rsid w:val="00556A6E"/>
    <w:rsid w:val="005576D3"/>
    <w:rsid w:val="005669FD"/>
    <w:rsid w:val="00573E0E"/>
    <w:rsid w:val="005809F1"/>
    <w:rsid w:val="005859EE"/>
    <w:rsid w:val="00585EC9"/>
    <w:rsid w:val="005902B9"/>
    <w:rsid w:val="005A0ABB"/>
    <w:rsid w:val="005A1449"/>
    <w:rsid w:val="005D22CA"/>
    <w:rsid w:val="005E6922"/>
    <w:rsid w:val="005F4725"/>
    <w:rsid w:val="00605508"/>
    <w:rsid w:val="00613AD1"/>
    <w:rsid w:val="0062416F"/>
    <w:rsid w:val="00634946"/>
    <w:rsid w:val="00645D9E"/>
    <w:rsid w:val="00656A3D"/>
    <w:rsid w:val="0066222E"/>
    <w:rsid w:val="00665783"/>
    <w:rsid w:val="00677F10"/>
    <w:rsid w:val="006805DC"/>
    <w:rsid w:val="006C32E2"/>
    <w:rsid w:val="006D4D0C"/>
    <w:rsid w:val="006F08E4"/>
    <w:rsid w:val="006F364E"/>
    <w:rsid w:val="00703140"/>
    <w:rsid w:val="0074650C"/>
    <w:rsid w:val="007550E1"/>
    <w:rsid w:val="007843E1"/>
    <w:rsid w:val="007A1ABD"/>
    <w:rsid w:val="007A3420"/>
    <w:rsid w:val="007A39E8"/>
    <w:rsid w:val="007A7CB8"/>
    <w:rsid w:val="007E23DA"/>
    <w:rsid w:val="007E564C"/>
    <w:rsid w:val="007F0845"/>
    <w:rsid w:val="007F3E65"/>
    <w:rsid w:val="007F6996"/>
    <w:rsid w:val="008007EA"/>
    <w:rsid w:val="00800D2E"/>
    <w:rsid w:val="008168AE"/>
    <w:rsid w:val="008309A9"/>
    <w:rsid w:val="00873090"/>
    <w:rsid w:val="008978BF"/>
    <w:rsid w:val="008A030E"/>
    <w:rsid w:val="008A5C9E"/>
    <w:rsid w:val="008B6425"/>
    <w:rsid w:val="008C6CFC"/>
    <w:rsid w:val="008D6F8C"/>
    <w:rsid w:val="008E15A9"/>
    <w:rsid w:val="008E46B5"/>
    <w:rsid w:val="008E485A"/>
    <w:rsid w:val="00914103"/>
    <w:rsid w:val="0097084E"/>
    <w:rsid w:val="0097491D"/>
    <w:rsid w:val="00985DB0"/>
    <w:rsid w:val="009B27F7"/>
    <w:rsid w:val="009E41D8"/>
    <w:rsid w:val="009F0D2A"/>
    <w:rsid w:val="00A0618B"/>
    <w:rsid w:val="00A07F92"/>
    <w:rsid w:val="00A17B3F"/>
    <w:rsid w:val="00A21C7A"/>
    <w:rsid w:val="00A27990"/>
    <w:rsid w:val="00A45102"/>
    <w:rsid w:val="00A71C77"/>
    <w:rsid w:val="00A835DC"/>
    <w:rsid w:val="00AB00A4"/>
    <w:rsid w:val="00AC6668"/>
    <w:rsid w:val="00AD1BD2"/>
    <w:rsid w:val="00AF463F"/>
    <w:rsid w:val="00B2211D"/>
    <w:rsid w:val="00B24D1A"/>
    <w:rsid w:val="00B327F6"/>
    <w:rsid w:val="00B410F5"/>
    <w:rsid w:val="00B57B3C"/>
    <w:rsid w:val="00B73D6C"/>
    <w:rsid w:val="00B921C0"/>
    <w:rsid w:val="00BA703F"/>
    <w:rsid w:val="00BE36F0"/>
    <w:rsid w:val="00BF75B0"/>
    <w:rsid w:val="00C07502"/>
    <w:rsid w:val="00C261C2"/>
    <w:rsid w:val="00C42B8D"/>
    <w:rsid w:val="00C45C9A"/>
    <w:rsid w:val="00C61392"/>
    <w:rsid w:val="00C732BF"/>
    <w:rsid w:val="00CA574D"/>
    <w:rsid w:val="00CC4CB3"/>
    <w:rsid w:val="00CC5B76"/>
    <w:rsid w:val="00CC681F"/>
    <w:rsid w:val="00CD2CEB"/>
    <w:rsid w:val="00CD5315"/>
    <w:rsid w:val="00CE31D0"/>
    <w:rsid w:val="00CE3F65"/>
    <w:rsid w:val="00D143B4"/>
    <w:rsid w:val="00D23435"/>
    <w:rsid w:val="00D266B2"/>
    <w:rsid w:val="00D267ED"/>
    <w:rsid w:val="00D27174"/>
    <w:rsid w:val="00D36BDD"/>
    <w:rsid w:val="00D378AF"/>
    <w:rsid w:val="00D9284E"/>
    <w:rsid w:val="00DB584E"/>
    <w:rsid w:val="00DD5707"/>
    <w:rsid w:val="00DE125D"/>
    <w:rsid w:val="00DF5317"/>
    <w:rsid w:val="00DF7850"/>
    <w:rsid w:val="00E36400"/>
    <w:rsid w:val="00E4683D"/>
    <w:rsid w:val="00E46E58"/>
    <w:rsid w:val="00E72E54"/>
    <w:rsid w:val="00E74B5C"/>
    <w:rsid w:val="00E74E7F"/>
    <w:rsid w:val="00E800DA"/>
    <w:rsid w:val="00E81A0B"/>
    <w:rsid w:val="00E90F7A"/>
    <w:rsid w:val="00EB2CE0"/>
    <w:rsid w:val="00EE04FC"/>
    <w:rsid w:val="00EE3933"/>
    <w:rsid w:val="00EE537E"/>
    <w:rsid w:val="00EE7B31"/>
    <w:rsid w:val="00EF4AC2"/>
    <w:rsid w:val="00F030D5"/>
    <w:rsid w:val="00F17CC7"/>
    <w:rsid w:val="00F24495"/>
    <w:rsid w:val="00F3132C"/>
    <w:rsid w:val="00F32F61"/>
    <w:rsid w:val="00F36317"/>
    <w:rsid w:val="00F4016F"/>
    <w:rsid w:val="00F40A3D"/>
    <w:rsid w:val="00F45260"/>
    <w:rsid w:val="00F458D1"/>
    <w:rsid w:val="00F62379"/>
    <w:rsid w:val="00F6766F"/>
    <w:rsid w:val="00F76B6A"/>
    <w:rsid w:val="00F80D61"/>
    <w:rsid w:val="00F83B79"/>
    <w:rsid w:val="00F84606"/>
    <w:rsid w:val="00F9402B"/>
    <w:rsid w:val="00FA2341"/>
    <w:rsid w:val="00FC4424"/>
    <w:rsid w:val="00FE6D56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ED2B4"/>
  <w15:chartTrackingRefBased/>
  <w15:docId w15:val="{DEB35E58-C7AC-4FC7-BD94-68FBDBBC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012F6F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805DC"/>
  </w:style>
  <w:style w:type="paragraph" w:styleId="Zpat">
    <w:name w:val="footer"/>
    <w:basedOn w:val="Normln"/>
    <w:link w:val="Zpat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05DC"/>
  </w:style>
  <w:style w:type="paragraph" w:styleId="Bezmezer">
    <w:name w:val="No Spacing"/>
    <w:link w:val="BezmezerChar"/>
    <w:uiPriority w:val="1"/>
    <w:qFormat/>
    <w:rsid w:val="00012BB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05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8C7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link w:val="NormlntunChar"/>
    <w:qFormat/>
    <w:rsid w:val="003058C7"/>
    <w:pPr>
      <w:widowControl/>
      <w:spacing w:line="300" w:lineRule="auto"/>
      <w:jc w:val="both"/>
    </w:pPr>
    <w:rPr>
      <w:rFonts w:ascii="Arial" w:eastAsiaTheme="minorHAnsi" w:hAnsi="Arial" w:cstheme="minorBidi"/>
      <w:b/>
      <w:noProof w:val="0"/>
      <w:color w:val="000000" w:themeColor="text1"/>
      <w:sz w:val="20"/>
      <w:szCs w:val="22"/>
      <w:lang w:eastAsia="en-US"/>
    </w:rPr>
  </w:style>
  <w:style w:type="table" w:styleId="Mkatabulky">
    <w:name w:val="Table Grid"/>
    <w:basedOn w:val="Normlntabulka"/>
    <w:uiPriority w:val="39"/>
    <w:locked/>
    <w:rsid w:val="00F8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bnadpis">
    <w:name w:val="mmb_nadpis"/>
    <w:basedOn w:val="Normlntun"/>
    <w:link w:val="mmbnadpisChar"/>
    <w:qFormat/>
    <w:rsid w:val="00C261C2"/>
    <w:rPr>
      <w:rFonts w:cs="Arial"/>
      <w:color w:val="auto"/>
    </w:rPr>
  </w:style>
  <w:style w:type="paragraph" w:customStyle="1" w:styleId="mmbodstavec">
    <w:name w:val="mmb_odstavec"/>
    <w:basedOn w:val="Normln"/>
    <w:link w:val="mmbodstavecChar"/>
    <w:qFormat/>
    <w:rsid w:val="00C261C2"/>
    <w:pPr>
      <w:widowControl/>
      <w:spacing w:line="300" w:lineRule="auto"/>
      <w:jc w:val="both"/>
    </w:pPr>
    <w:rPr>
      <w:rFonts w:ascii="Arial" w:eastAsiaTheme="minorHAnsi" w:hAnsi="Arial" w:cs="Arial"/>
      <w:noProof w:val="0"/>
      <w:sz w:val="20"/>
      <w:lang w:eastAsia="en-US"/>
    </w:rPr>
  </w:style>
  <w:style w:type="character" w:customStyle="1" w:styleId="NormlntunChar">
    <w:name w:val="Normální tučně Char"/>
    <w:basedOn w:val="Standardnpsmoodstavce"/>
    <w:link w:val="Normlntun"/>
    <w:rsid w:val="00C261C2"/>
    <w:rPr>
      <w:rFonts w:ascii="Arial" w:hAnsi="Arial"/>
      <w:b/>
      <w:color w:val="000000" w:themeColor="text1"/>
      <w:sz w:val="20"/>
    </w:rPr>
  </w:style>
  <w:style w:type="character" w:customStyle="1" w:styleId="mmbnadpisChar">
    <w:name w:val="mmb_nadpis Char"/>
    <w:basedOn w:val="NormlntunChar"/>
    <w:link w:val="mmbnadpis"/>
    <w:rsid w:val="00C261C2"/>
    <w:rPr>
      <w:rFonts w:ascii="Arial" w:hAnsi="Arial" w:cs="Arial"/>
      <w:b/>
      <w:color w:val="000000" w:themeColor="text1"/>
      <w:sz w:val="20"/>
    </w:rPr>
  </w:style>
  <w:style w:type="paragraph" w:customStyle="1" w:styleId="mmbzahlavi">
    <w:name w:val="mmb_zahlavi"/>
    <w:basedOn w:val="Normln"/>
    <w:link w:val="mmbzahlaviChar"/>
    <w:qFormat/>
    <w:rsid w:val="00C261C2"/>
    <w:pPr>
      <w:widowControl/>
      <w:spacing w:after="160" w:line="259" w:lineRule="auto"/>
    </w:pPr>
    <w:rPr>
      <w:rFonts w:ascii="Arial" w:eastAsiaTheme="minorHAnsi" w:hAnsi="Arial" w:cs="Arial"/>
      <w:noProof w:val="0"/>
      <w:sz w:val="22"/>
      <w:szCs w:val="22"/>
      <w:lang w:eastAsia="en-US"/>
    </w:rPr>
  </w:style>
  <w:style w:type="character" w:customStyle="1" w:styleId="mmbodstavecChar">
    <w:name w:val="mmb_odstavec Char"/>
    <w:basedOn w:val="Standardnpsmoodstavce"/>
    <w:link w:val="mmbodstavec"/>
    <w:rsid w:val="00C261C2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link w:val="mmbzahlavi"/>
    <w:rsid w:val="00C261C2"/>
    <w:rPr>
      <w:rFonts w:ascii="Arial" w:hAnsi="Arial" w:cs="Arial"/>
    </w:rPr>
  </w:style>
  <w:style w:type="paragraph" w:customStyle="1" w:styleId="mmbadresa">
    <w:name w:val="mmb_adresa"/>
    <w:basedOn w:val="Bezmezer"/>
    <w:link w:val="mmbadresaChar"/>
    <w:qFormat/>
    <w:rsid w:val="0009693A"/>
    <w:rPr>
      <w:rFonts w:ascii="Arial" w:hAnsi="Arial" w:cs="Arial"/>
      <w:sz w:val="20"/>
      <w:szCs w:val="20"/>
    </w:rPr>
  </w:style>
  <w:style w:type="paragraph" w:customStyle="1" w:styleId="mmbodvolnadpis">
    <w:name w:val="mmb_odvol_nadpis"/>
    <w:basedOn w:val="mmbodstavec"/>
    <w:link w:val="mmbodvolnadpisChar"/>
    <w:qFormat/>
    <w:rsid w:val="0009693A"/>
    <w:rPr>
      <w:b/>
      <w:bCs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09693A"/>
  </w:style>
  <w:style w:type="character" w:customStyle="1" w:styleId="mmbadresaChar">
    <w:name w:val="mmb_adresa Char"/>
    <w:basedOn w:val="BezmezerChar"/>
    <w:link w:val="mmbadresa"/>
    <w:rsid w:val="0009693A"/>
    <w:rPr>
      <w:rFonts w:ascii="Arial" w:hAnsi="Arial" w:cs="Arial"/>
      <w:sz w:val="20"/>
      <w:szCs w:val="20"/>
    </w:rPr>
  </w:style>
  <w:style w:type="paragraph" w:customStyle="1" w:styleId="mmbodvoltext">
    <w:name w:val="mmb_odvol_text"/>
    <w:basedOn w:val="mmbodvolnadpis"/>
    <w:link w:val="mmbodvoltextChar"/>
    <w:qFormat/>
    <w:rsid w:val="0009693A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link w:val="mmbodvolnadpis"/>
    <w:rsid w:val="0009693A"/>
    <w:rPr>
      <w:rFonts w:ascii="Arial" w:hAnsi="Arial" w:cs="Arial"/>
      <w:b/>
      <w:bCs/>
      <w:sz w:val="16"/>
      <w:szCs w:val="16"/>
    </w:rPr>
  </w:style>
  <w:style w:type="character" w:customStyle="1" w:styleId="mmbodvoltextChar">
    <w:name w:val="mmb_odvol_text Char"/>
    <w:basedOn w:val="mmbodvolnadpisChar"/>
    <w:link w:val="mmbodvoltext"/>
    <w:rsid w:val="0009693A"/>
    <w:rPr>
      <w:rFonts w:ascii="Arial" w:hAnsi="Arial" w:cs="Arial"/>
      <w:b w:val="0"/>
      <w:bCs w:val="0"/>
      <w:sz w:val="18"/>
      <w:szCs w:val="18"/>
    </w:rPr>
  </w:style>
  <w:style w:type="paragraph" w:customStyle="1" w:styleId="Normln0">
    <w:name w:val="Normální~"/>
    <w:basedOn w:val="Normln"/>
    <w:rsid w:val="008978BF"/>
  </w:style>
  <w:style w:type="paragraph" w:styleId="Odstavecseseznamem">
    <w:name w:val="List Paragraph"/>
    <w:basedOn w:val="Normln"/>
    <w:uiPriority w:val="34"/>
    <w:qFormat/>
    <w:rsid w:val="008978BF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noProof w:val="0"/>
      <w:sz w:val="22"/>
      <w:szCs w:val="22"/>
    </w:rPr>
  </w:style>
  <w:style w:type="paragraph" w:customStyle="1" w:styleId="Styltabulky">
    <w:name w:val="Styl tabulky"/>
    <w:basedOn w:val="Normln"/>
    <w:rsid w:val="00012F6F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erkantilni%20tiskoviny%20-%20Mgr.Novotna\3b_Reckovice%20a%20Mokra%20Hora_uredni%20dopis_prenesena%20pusobnost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DE9E-4F94-4834-8F37-9ECC3A9D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3b_Reckovice a Mokra Hora_uredni dopis_prenesena pusobnost</Template>
  <TotalTime>14</TotalTime>
  <Pages>2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Brdíčko</dc:creator>
  <cp:keywords/>
  <dc:description/>
  <cp:lastModifiedBy>Martišová Michaela (MČ Brno-Řečkovice a Mokrá Hora)</cp:lastModifiedBy>
  <cp:revision>8</cp:revision>
  <cp:lastPrinted>2025-09-18T10:14:00Z</cp:lastPrinted>
  <dcterms:created xsi:type="dcterms:W3CDTF">2025-09-18T12:25:00Z</dcterms:created>
  <dcterms:modified xsi:type="dcterms:W3CDTF">2025-09-24T06:53:00Z</dcterms:modified>
</cp:coreProperties>
</file>