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B658" w14:textId="77777777" w:rsidR="00F9402B" w:rsidRDefault="00F9402B">
      <w:pPr>
        <w:rPr>
          <w:rFonts w:ascii="Arial" w:hAnsi="Arial" w:cs="Arial"/>
        </w:rPr>
      </w:pPr>
      <w:bookmarkStart w:id="0" w:name="_Hlk209595238"/>
      <w:bookmarkEnd w:id="0"/>
    </w:p>
    <w:p w14:paraId="72D732D8" w14:textId="77777777" w:rsidR="00012F6F" w:rsidRDefault="00012F6F" w:rsidP="00012F6F">
      <w:pPr>
        <w:spacing w:after="120" w:line="238" w:lineRule="auto"/>
        <w:jc w:val="center"/>
        <w:rPr>
          <w:sz w:val="44"/>
        </w:rPr>
      </w:pPr>
    </w:p>
    <w:p w14:paraId="3300F3F6" w14:textId="77777777" w:rsidR="00012F6F" w:rsidRPr="00012F6F" w:rsidRDefault="00012F6F" w:rsidP="00012F6F">
      <w:pPr>
        <w:spacing w:after="120" w:line="238" w:lineRule="auto"/>
        <w:jc w:val="center"/>
      </w:pPr>
    </w:p>
    <w:p w14:paraId="447E8ACF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ŽÁDOST</w:t>
      </w:r>
    </w:p>
    <w:p w14:paraId="459FFE44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A5317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povolení částečné nebo úplné </w:t>
      </w:r>
      <w:r w:rsidRPr="00347272">
        <w:rPr>
          <w:rFonts w:ascii="Times New Roman" w:hAnsi="Times New Roman" w:cs="Times New Roman"/>
          <w:b/>
          <w:bCs/>
          <w:sz w:val="28"/>
          <w:szCs w:val="28"/>
        </w:rPr>
        <w:t>uzavírky</w:t>
      </w:r>
      <w:r>
        <w:rPr>
          <w:rFonts w:ascii="Times New Roman" w:hAnsi="Times New Roman" w:cs="Times New Roman"/>
        </w:rPr>
        <w:t xml:space="preserve"> dle </w:t>
      </w:r>
      <w:proofErr w:type="gramStart"/>
      <w:r>
        <w:rPr>
          <w:rFonts w:ascii="Times New Roman" w:hAnsi="Times New Roman" w:cs="Times New Roman"/>
        </w:rPr>
        <w:t>ust.§</w:t>
      </w:r>
      <w:proofErr w:type="gramEnd"/>
      <w:r>
        <w:rPr>
          <w:rFonts w:ascii="Times New Roman" w:hAnsi="Times New Roman" w:cs="Times New Roman"/>
        </w:rPr>
        <w:t xml:space="preserve"> 24 zák. č. 13/1997 Sb., o pozemních komunikacích, v platném znění </w:t>
      </w:r>
    </w:p>
    <w:p w14:paraId="298271C6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</w:p>
    <w:p w14:paraId="0C53794C" w14:textId="3298C918" w:rsidR="005F7A55" w:rsidRDefault="005F7A55" w:rsidP="005F7A55">
      <w:pPr>
        <w:pStyle w:val="Bezmez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Uzavírka   </w:t>
      </w:r>
      <w:sdt>
        <w:sdtPr>
          <w:rPr>
            <w:rFonts w:ascii="Times New Roman" w:hAnsi="Times New Roman" w:cs="Times New Roman"/>
            <w:b/>
            <w:bCs/>
            <w:sz w:val="40"/>
            <w:szCs w:val="40"/>
          </w:rPr>
          <w:id w:val="77151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4529">
            <w:rPr>
              <w:rFonts w:ascii="MS Gothic" w:eastAsia="MS Gothic" w:hAnsi="MS Gothic" w:cs="Times New Roman" w:hint="eastAsia"/>
              <w:b/>
              <w:bCs/>
              <w:sz w:val="40"/>
              <w:szCs w:val="40"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úplná     </w:t>
      </w:r>
      <w:sdt>
        <w:sdtPr>
          <w:rPr>
            <w:rFonts w:ascii="Times New Roman" w:hAnsi="Times New Roman" w:cs="Times New Roman"/>
            <w:b/>
            <w:bCs/>
            <w:sz w:val="40"/>
            <w:szCs w:val="40"/>
          </w:rPr>
          <w:id w:val="156537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sz w:val="40"/>
              <w:szCs w:val="40"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částečná     </w:t>
      </w:r>
      <w:sdt>
        <w:sdtPr>
          <w:rPr>
            <w:rFonts w:ascii="Times New Roman" w:hAnsi="Times New Roman" w:cs="Times New Roman"/>
            <w:b/>
            <w:bCs/>
            <w:sz w:val="40"/>
            <w:szCs w:val="40"/>
          </w:rPr>
          <w:id w:val="-106185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bCs/>
              <w:sz w:val="40"/>
              <w:szCs w:val="40"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chodník</w:t>
      </w:r>
    </w:p>
    <w:p w14:paraId="79610D35" w14:textId="77777777" w:rsidR="005F7A55" w:rsidRDefault="005F7A55" w:rsidP="005F7A55">
      <w:pPr>
        <w:pStyle w:val="Bezmezer"/>
        <w:tabs>
          <w:tab w:val="left" w:pos="204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4497BA" w14:textId="37D06AA6" w:rsidR="005F7A55" w:rsidRDefault="005F7A55" w:rsidP="005F7A55">
      <w:pPr>
        <w:pStyle w:val="Bezmezer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Žadatel: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CBDC002" wp14:editId="7EAA8264">
            <wp:extent cx="5781675" cy="275590"/>
            <wp:effectExtent l="0" t="0" r="9525" b="0"/>
            <wp:docPr id="101661304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44" cy="31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</w:p>
    <w:p w14:paraId="317D7C95" w14:textId="05636566" w:rsidR="005F7A55" w:rsidRDefault="005F7A55" w:rsidP="005F7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IČO/ datum narození</w:t>
      </w:r>
      <w:r w:rsidR="00E5600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F621FB6" wp14:editId="6EC76DA1">
            <wp:extent cx="1485900" cy="285750"/>
            <wp:effectExtent l="0" t="0" r="0" b="0"/>
            <wp:docPr id="117871901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tel./email*: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2674BF4" wp14:editId="57F6BEC7">
            <wp:extent cx="2781300" cy="276225"/>
            <wp:effectExtent l="0" t="0" r="0" b="9525"/>
            <wp:docPr id="142574795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D4F8C" w14:textId="77777777" w:rsidR="00D24529" w:rsidRDefault="00D24529" w:rsidP="005F7A5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1791831" w14:textId="6C159930" w:rsidR="00D24529" w:rsidRPr="00D24529" w:rsidRDefault="00D24529" w:rsidP="005F7A55">
      <w:pPr>
        <w:pStyle w:val="Bezmezer"/>
        <w:jc w:val="both"/>
        <w:rPr>
          <w:rFonts w:ascii="Times New Roman" w:hAnsi="Times New Roman" w:cs="Times New Roman"/>
          <w:sz w:val="32"/>
          <w:szCs w:val="32"/>
        </w:rPr>
      </w:pPr>
      <w:r w:rsidRPr="00D24529">
        <w:rPr>
          <w:rFonts w:ascii="Times New Roman" w:hAnsi="Times New Roman" w:cs="Times New Roman"/>
        </w:rPr>
        <w:t>zastoupen:</w:t>
      </w:r>
      <w:r w:rsidRPr="00D24529">
        <w:t xml:space="preserve"> </w:t>
      </w:r>
      <w:r>
        <w:rPr>
          <w:noProof/>
        </w:rPr>
        <w:drawing>
          <wp:inline distT="0" distB="0" distL="0" distR="0" wp14:anchorId="2F590E6A" wp14:editId="109AB1E4">
            <wp:extent cx="5591175" cy="276225"/>
            <wp:effectExtent l="0" t="0" r="9525" b="9525"/>
            <wp:docPr id="191682648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3AF1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</w:p>
    <w:p w14:paraId="29B99716" w14:textId="51359CE5" w:rsidR="00D24529" w:rsidRDefault="00D24529" w:rsidP="005F7A55">
      <w:pPr>
        <w:spacing w:line="480" w:lineRule="auto"/>
      </w:pPr>
      <w:r w:rsidRPr="00D24529">
        <w:t>IČO</w:t>
      </w:r>
      <w:r w:rsidR="00E56000">
        <w:t>:</w:t>
      </w:r>
      <w:r>
        <w:t xml:space="preserve">  </w:t>
      </w:r>
      <w:r>
        <w:drawing>
          <wp:inline distT="0" distB="0" distL="0" distR="0" wp14:anchorId="465F612B" wp14:editId="541F987E">
            <wp:extent cx="1485900" cy="285750"/>
            <wp:effectExtent l="0" t="0" r="0" b="0"/>
            <wp:docPr id="130169783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529">
        <w:t xml:space="preserve"> tel./email*:  </w:t>
      </w:r>
      <w:r>
        <w:drawing>
          <wp:inline distT="0" distB="0" distL="0" distR="0" wp14:anchorId="50860253" wp14:editId="66665540">
            <wp:extent cx="3571875" cy="276225"/>
            <wp:effectExtent l="0" t="0" r="9525" b="9525"/>
            <wp:docPr id="931110634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2892D" w14:textId="10D0E8CB" w:rsidR="005F7A55" w:rsidRDefault="005F7A55" w:rsidP="005F7A55">
      <w:pPr>
        <w:spacing w:line="480" w:lineRule="auto"/>
      </w:pPr>
      <w:r>
        <w:t xml:space="preserve">Na komunikaci/chodníku/ ul. </w:t>
      </w:r>
      <w:r>
        <w:drawing>
          <wp:inline distT="0" distB="0" distL="0" distR="0" wp14:anchorId="4C6A23CE" wp14:editId="5E5B76C3">
            <wp:extent cx="4410075" cy="276225"/>
            <wp:effectExtent l="0" t="0" r="9525" b="9525"/>
            <wp:docPr id="214271545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53014" w14:textId="23201717" w:rsidR="005F7A55" w:rsidRDefault="005F7A55" w:rsidP="005F7A55">
      <w:pPr>
        <w:pStyle w:val="Bezmezer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Objížďka přes: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EEC6423" wp14:editId="3B3FCD83">
            <wp:extent cx="5305425" cy="276225"/>
            <wp:effectExtent l="0" t="0" r="9525" b="9525"/>
            <wp:docPr id="153704171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259F8" w14:textId="0AE870EF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termínu od</w:t>
      </w:r>
      <w:r w:rsidR="005802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DCA656F" wp14:editId="19BBF661">
            <wp:extent cx="1943100" cy="276225"/>
            <wp:effectExtent l="0" t="0" r="0" b="9525"/>
            <wp:docPr id="6270401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do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8A2418C" wp14:editId="5AE7AE45">
            <wp:extent cx="2209800" cy="276225"/>
            <wp:effectExtent l="0" t="0" r="0" b="9525"/>
            <wp:docPr id="213026329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2561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</w:p>
    <w:p w14:paraId="7210F378" w14:textId="77777777" w:rsidR="005F7A55" w:rsidRDefault="005F7A55" w:rsidP="005F7A55">
      <w:pPr>
        <w:spacing w:line="480" w:lineRule="auto"/>
      </w:pPr>
      <w:r>
        <w:t xml:space="preserve">Práce ve dnech pracovního volna a pracovního klidu   </w:t>
      </w:r>
      <w:sdt>
        <w:sdtPr>
          <w:rPr>
            <w:b/>
            <w:bCs/>
            <w:sz w:val="40"/>
            <w:szCs w:val="40"/>
          </w:rPr>
          <w:id w:val="-320737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>
        <w:rPr>
          <w:rFonts w:ascii="Courier New" w:hAnsi="Courier New" w:cs="Courier New"/>
        </w:rPr>
        <w:t xml:space="preserve"> </w:t>
      </w:r>
      <w:r>
        <w:t xml:space="preserve">ano        </w:t>
      </w:r>
      <w:sdt>
        <w:sdtPr>
          <w:rPr>
            <w:b/>
            <w:bCs/>
            <w:sz w:val="40"/>
            <w:szCs w:val="40"/>
          </w:rPr>
          <w:id w:val="-148408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>
        <w:t xml:space="preserve"> ne</w:t>
      </w:r>
    </w:p>
    <w:p w14:paraId="0F594A4B" w14:textId="12414709" w:rsidR="005F7A55" w:rsidRDefault="005F7A55" w:rsidP="005F7A55">
      <w:pPr>
        <w:pStyle w:val="Bezmezer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Důvod uzavírky</w:t>
      </w:r>
      <w:r w:rsidR="005802C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3B952D4" wp14:editId="53876617">
            <wp:extent cx="5248275" cy="276225"/>
            <wp:effectExtent l="0" t="0" r="9525" b="9525"/>
            <wp:docPr id="33597167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D0EC" w14:textId="6D4EDF50" w:rsidR="005F7A55" w:rsidRDefault="005F7A55" w:rsidP="005F7A55">
      <w:pPr>
        <w:pStyle w:val="Bezmeze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zodpovědného pracovníka žadatele</w:t>
      </w:r>
      <w:r w:rsidR="005802C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7AB66FC" wp14:editId="0C646FC7">
            <wp:extent cx="1981200" cy="276225"/>
            <wp:effectExtent l="0" t="0" r="0" b="9525"/>
            <wp:docPr id="125149929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tel.: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559A8E76" wp14:editId="3482A8A0">
            <wp:extent cx="1562100" cy="276225"/>
            <wp:effectExtent l="0" t="0" r="0" b="9525"/>
            <wp:docPr id="156049733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D7FC" w14:textId="77777777" w:rsidR="005F7A55" w:rsidRPr="00D64A93" w:rsidRDefault="005F7A55" w:rsidP="005F7A55">
      <w:pPr>
        <w:pStyle w:val="Bezmezer"/>
        <w:jc w:val="both"/>
        <w:rPr>
          <w:sz w:val="20"/>
          <w:szCs w:val="20"/>
        </w:rPr>
      </w:pPr>
      <w:bookmarkStart w:id="1" w:name="_Hlk183596738"/>
      <w:r w:rsidRPr="00D64A93">
        <w:rPr>
          <w:sz w:val="20"/>
          <w:szCs w:val="20"/>
        </w:rPr>
        <w:t xml:space="preserve">*nepovinný údaj za účelem urychlení operativní komunikace </w:t>
      </w:r>
    </w:p>
    <w:p w14:paraId="3554A7E7" w14:textId="77777777" w:rsidR="005F7A55" w:rsidRPr="00D64A93" w:rsidRDefault="005F7A55" w:rsidP="005F7A55">
      <w:pPr>
        <w:pStyle w:val="Bezmezer"/>
        <w:jc w:val="both"/>
        <w:rPr>
          <w:b/>
          <w:sz w:val="20"/>
          <w:szCs w:val="20"/>
        </w:rPr>
      </w:pPr>
      <w:r w:rsidRPr="00D64A93">
        <w:rPr>
          <w:b/>
          <w:bCs/>
          <w:sz w:val="20"/>
          <w:szCs w:val="20"/>
        </w:rPr>
        <w:t>Poučení:</w:t>
      </w:r>
      <w:r w:rsidRPr="00D64A93">
        <w:rPr>
          <w:sz w:val="20"/>
          <w:szCs w:val="20"/>
        </w:rPr>
        <w:t xml:space="preserve"> Osobní údaje budou zpracovávány za účelem vyřízení žádosti. V rámci zpracování osobních údajů nedochází k jejich automatizovanému zpracování, profilování ani předávání do jiných zemí. Bližší informace o zpracování osobních údajů úřadem a právech subjektů údajů jsou uvedeny na internetových stránkách www.reckovice.brno.cz v části Úřad městské části – Ochrana osobních údajů.</w:t>
      </w:r>
      <w:bookmarkEnd w:id="1"/>
    </w:p>
    <w:p w14:paraId="0BBA1C18" w14:textId="77777777" w:rsidR="005F7A55" w:rsidRPr="009C4016" w:rsidRDefault="005F7A55" w:rsidP="005F7A55">
      <w:pPr>
        <w:pStyle w:val="Bezmezer"/>
        <w:jc w:val="both"/>
        <w:rPr>
          <w:rFonts w:ascii="Times New Roman" w:hAnsi="Times New Roman" w:cs="Times New Roman"/>
          <w:b/>
          <w:bCs/>
        </w:rPr>
      </w:pPr>
    </w:p>
    <w:p w14:paraId="7DD469A8" w14:textId="2C1CA583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Datum: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558388F" wp14:editId="138BE4F5">
            <wp:extent cx="1781175" cy="276225"/>
            <wp:effectExtent l="0" t="0" r="9525" b="9525"/>
            <wp:docPr id="167421529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…………………………………………………….</w:t>
      </w:r>
    </w:p>
    <w:p w14:paraId="58E640ED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podpis žadatele nebo oprávněného zástupce</w:t>
      </w:r>
    </w:p>
    <w:p w14:paraId="14559759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14:paraId="329BDD3E" w14:textId="5911684A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0BDABC52" w14:textId="77777777" w:rsidR="005F7A55" w:rsidRDefault="005F7A55">
      <w:pPr>
        <w:widowControl/>
        <w:spacing w:after="160" w:line="259" w:lineRule="auto"/>
        <w:rPr>
          <w:rFonts w:eastAsiaTheme="minorHAnsi"/>
          <w:noProof w:val="0"/>
          <w:sz w:val="22"/>
          <w:szCs w:val="22"/>
          <w:lang w:eastAsia="en-US"/>
        </w:rPr>
      </w:pPr>
      <w:r>
        <w:br w:type="page"/>
      </w:r>
    </w:p>
    <w:p w14:paraId="56215D9E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</w:p>
    <w:p w14:paraId="208357EF" w14:textId="77777777" w:rsidR="005F7A55" w:rsidRDefault="005F7A55" w:rsidP="005F7A55">
      <w:r>
        <w:rPr>
          <w:b/>
        </w:rPr>
        <w:t>Přílohy:</w:t>
      </w:r>
    </w:p>
    <w:p w14:paraId="69D13F71" w14:textId="77777777" w:rsidR="005F7A55" w:rsidRDefault="005F7A55" w:rsidP="005F7A55">
      <w:pPr>
        <w:pStyle w:val="Bezmezer"/>
        <w:jc w:val="both"/>
        <w:rPr>
          <w:rFonts w:ascii="Times New Roman" w:hAnsi="Times New Roman" w:cs="Times New Roman"/>
        </w:rPr>
      </w:pPr>
    </w:p>
    <w:p w14:paraId="1B7BC72B" w14:textId="77777777" w:rsidR="005F7A55" w:rsidRPr="0013060A" w:rsidRDefault="005F7A55" w:rsidP="005F7A55">
      <w:pPr>
        <w:rPr>
          <w:i/>
        </w:rPr>
      </w:pPr>
      <w:r>
        <w:rPr>
          <w:rFonts w:ascii="Courier New" w:hAnsi="Courier New" w:cs="Courier New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6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2"/>
      <w:r>
        <w:rPr>
          <w:rFonts w:ascii="Courier New" w:hAnsi="Courier New" w:cs="Courier New"/>
        </w:rPr>
        <w:t xml:space="preserve"> </w:t>
      </w:r>
      <w:r w:rsidRPr="0013060A">
        <w:rPr>
          <w:i/>
        </w:rPr>
        <w:t>harmonogram prací</w:t>
      </w:r>
    </w:p>
    <w:p w14:paraId="76946C6C" w14:textId="77777777" w:rsidR="005F7A55" w:rsidRDefault="005F7A55" w:rsidP="005F7A55">
      <w:pPr>
        <w:rPr>
          <w:i/>
        </w:rPr>
      </w:pPr>
      <w:r>
        <w:rPr>
          <w:rFonts w:ascii="Courier New" w:hAnsi="Courier New" w:cs="Courier New"/>
          <w:i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7"/>
      <w:r>
        <w:rPr>
          <w:rFonts w:ascii="Courier New" w:hAnsi="Courier New" w:cs="Courier New"/>
          <w:i/>
        </w:rPr>
        <w:instrText xml:space="preserve"> FORMCHECKBOX </w:instrText>
      </w:r>
      <w:r>
        <w:rPr>
          <w:rFonts w:ascii="Courier New" w:hAnsi="Courier New" w:cs="Courier New"/>
          <w:i/>
        </w:rPr>
      </w:r>
      <w:r>
        <w:rPr>
          <w:rFonts w:ascii="Courier New" w:hAnsi="Courier New" w:cs="Courier New"/>
          <w:i/>
        </w:rPr>
        <w:fldChar w:fldCharType="separate"/>
      </w:r>
      <w:r>
        <w:rPr>
          <w:rFonts w:ascii="Courier New" w:hAnsi="Courier New" w:cs="Courier New"/>
          <w:i/>
        </w:rPr>
        <w:fldChar w:fldCharType="end"/>
      </w:r>
      <w:bookmarkEnd w:id="3"/>
      <w:r>
        <w:rPr>
          <w:rFonts w:ascii="Courier New" w:hAnsi="Courier New" w:cs="Courier New"/>
          <w:i/>
        </w:rPr>
        <w:t xml:space="preserve"> </w:t>
      </w:r>
      <w:r>
        <w:rPr>
          <w:i/>
        </w:rPr>
        <w:t xml:space="preserve">Stanovení dopravního značení </w:t>
      </w:r>
    </w:p>
    <w:p w14:paraId="37106717" w14:textId="77777777" w:rsidR="005F7A55" w:rsidRDefault="005F7A55" w:rsidP="005F7A55">
      <w:pPr>
        <w:rPr>
          <w:i/>
        </w:rPr>
      </w:pPr>
      <w:r>
        <w:rPr>
          <w:rFonts w:ascii="Courier New" w:hAnsi="Courier New" w:cs="Courier New"/>
          <w:i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8"/>
      <w:r>
        <w:rPr>
          <w:rFonts w:ascii="Courier New" w:hAnsi="Courier New" w:cs="Courier New"/>
          <w:i/>
        </w:rPr>
        <w:instrText xml:space="preserve"> FORMCHECKBOX </w:instrText>
      </w:r>
      <w:r>
        <w:rPr>
          <w:rFonts w:ascii="Courier New" w:hAnsi="Courier New" w:cs="Courier New"/>
          <w:i/>
        </w:rPr>
      </w:r>
      <w:r>
        <w:rPr>
          <w:rFonts w:ascii="Courier New" w:hAnsi="Courier New" w:cs="Courier New"/>
          <w:i/>
        </w:rPr>
        <w:fldChar w:fldCharType="separate"/>
      </w:r>
      <w:r>
        <w:rPr>
          <w:rFonts w:ascii="Courier New" w:hAnsi="Courier New" w:cs="Courier New"/>
          <w:i/>
        </w:rPr>
        <w:fldChar w:fldCharType="end"/>
      </w:r>
      <w:bookmarkEnd w:id="4"/>
      <w:r>
        <w:rPr>
          <w:rFonts w:ascii="Courier New" w:hAnsi="Courier New" w:cs="Courier New"/>
          <w:i/>
        </w:rPr>
        <w:t xml:space="preserve"> </w:t>
      </w:r>
      <w:r>
        <w:rPr>
          <w:i/>
        </w:rPr>
        <w:t>souhlas správce komunikace Brněnské komunikace, a.s., Renneská tř.1a,</w:t>
      </w:r>
    </w:p>
    <w:p w14:paraId="0B4FC0F0" w14:textId="0C0DC76D" w:rsidR="005F7A55" w:rsidRDefault="005F7A55" w:rsidP="005F7A55">
      <w:pPr>
        <w:rPr>
          <w:i/>
        </w:rPr>
      </w:pPr>
      <w:r>
        <w:rPr>
          <w:i/>
        </w:rPr>
        <w:t xml:space="preserve">       </w:t>
      </w:r>
      <w:r w:rsidRPr="00A115B9">
        <w:rPr>
          <w:i/>
        </w:rPr>
        <w:t>Ing. Libor Marek</w:t>
      </w:r>
      <w:r>
        <w:rPr>
          <w:i/>
        </w:rPr>
        <w:t>, tel.: 532 144 281,</w:t>
      </w:r>
      <w:r w:rsidR="006700A7">
        <w:rPr>
          <w:i/>
        </w:rPr>
        <w:t xml:space="preserve"> 797 899 956,</w:t>
      </w:r>
      <w:r>
        <w:rPr>
          <w:i/>
        </w:rPr>
        <w:t xml:space="preserve"> </w:t>
      </w:r>
      <w:hyperlink r:id="rId20" w:history="1">
        <w:r w:rsidRPr="00A2494D">
          <w:rPr>
            <w:rStyle w:val="Hypertextovodkaz"/>
            <w:i/>
          </w:rPr>
          <w:t>marek@bkom.cz</w:t>
        </w:r>
      </w:hyperlink>
    </w:p>
    <w:p w14:paraId="0DA97A07" w14:textId="77777777" w:rsidR="005F7A55" w:rsidRDefault="005F7A55" w:rsidP="005F7A55">
      <w:pPr>
        <w:rPr>
          <w:i/>
        </w:rPr>
      </w:pPr>
      <w:r>
        <w:rPr>
          <w:rFonts w:ascii="Courier New" w:hAnsi="Courier New" w:cs="Courier New"/>
          <w:i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9"/>
      <w:r>
        <w:rPr>
          <w:rFonts w:ascii="Courier New" w:hAnsi="Courier New" w:cs="Courier New"/>
          <w:i/>
        </w:rPr>
        <w:instrText xml:space="preserve"> FORMCHECKBOX </w:instrText>
      </w:r>
      <w:r>
        <w:rPr>
          <w:rFonts w:ascii="Courier New" w:hAnsi="Courier New" w:cs="Courier New"/>
          <w:i/>
        </w:rPr>
      </w:r>
      <w:r>
        <w:rPr>
          <w:rFonts w:ascii="Courier New" w:hAnsi="Courier New" w:cs="Courier New"/>
          <w:i/>
        </w:rPr>
        <w:fldChar w:fldCharType="separate"/>
      </w:r>
      <w:r>
        <w:rPr>
          <w:rFonts w:ascii="Courier New" w:hAnsi="Courier New" w:cs="Courier New"/>
          <w:i/>
        </w:rPr>
        <w:fldChar w:fldCharType="end"/>
      </w:r>
      <w:bookmarkEnd w:id="5"/>
      <w:r>
        <w:rPr>
          <w:rFonts w:ascii="Courier New" w:hAnsi="Courier New" w:cs="Courier New"/>
          <w:i/>
        </w:rPr>
        <w:t xml:space="preserve"> </w:t>
      </w:r>
      <w:r>
        <w:rPr>
          <w:i/>
        </w:rPr>
        <w:t>souhlas MČ Brno-</w:t>
      </w:r>
      <w:r w:rsidRPr="00451895">
        <w:rPr>
          <w:i/>
        </w:rPr>
        <w:t>Řečkovice a Mokrá Hora</w:t>
      </w:r>
    </w:p>
    <w:p w14:paraId="39BB12EB" w14:textId="77777777" w:rsidR="005F7A55" w:rsidRPr="00DE0FA6" w:rsidRDefault="005F7A55" w:rsidP="005F7A55">
      <w:pPr>
        <w:rPr>
          <w:sz w:val="28"/>
          <w:szCs w:val="28"/>
        </w:rPr>
      </w:pPr>
      <w:r>
        <w:rPr>
          <w:rFonts w:ascii="Courier New" w:hAnsi="Courier New" w:cs="Courier New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10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6"/>
      <w:r>
        <w:rPr>
          <w:rFonts w:ascii="Courier New" w:hAnsi="Courier New" w:cs="Courier New"/>
        </w:rPr>
        <w:t xml:space="preserve"> </w:t>
      </w:r>
      <w:r>
        <w:rPr>
          <w:i/>
        </w:rPr>
        <w:t xml:space="preserve"> plná moc (v případě, že nežádá jednatel firmy)</w:t>
      </w:r>
    </w:p>
    <w:p w14:paraId="63DF9CAB" w14:textId="6CB2E025" w:rsidR="00FA2341" w:rsidRPr="0007610C" w:rsidRDefault="00FA2341" w:rsidP="00DE125D">
      <w:pPr>
        <w:spacing w:after="120" w:line="238" w:lineRule="auto"/>
        <w:jc w:val="center"/>
        <w:rPr>
          <w:rFonts w:ascii="Arial" w:hAnsi="Arial" w:cs="Arial"/>
        </w:rPr>
      </w:pPr>
    </w:p>
    <w:sectPr w:rsidR="00FA2341" w:rsidRPr="0007610C" w:rsidSect="00012F6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7" w:right="851" w:bottom="1021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5EC79" w14:textId="77777777" w:rsidR="00226901" w:rsidRPr="00CE3F65" w:rsidRDefault="00226901" w:rsidP="00CE3F65">
      <w:r>
        <w:separator/>
      </w:r>
    </w:p>
  </w:endnote>
  <w:endnote w:type="continuationSeparator" w:id="0">
    <w:p w14:paraId="7C1A5C31" w14:textId="77777777" w:rsidR="00226901" w:rsidRPr="00CE3F65" w:rsidRDefault="00226901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3CF3" w14:textId="77777777" w:rsidR="008E15A9" w:rsidRDefault="008E15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EndPr/>
    <w:sdtContent>
      <w:p w14:paraId="197ECB91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05431B9" w14:textId="77777777" w:rsidR="00F76B6A" w:rsidRDefault="00F76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EndPr/>
    <w:sdtContent>
      <w:p w14:paraId="67EB2E0B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4525767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4ACE9" w14:textId="77777777" w:rsidR="00226901" w:rsidRPr="00CE3F65" w:rsidRDefault="00226901" w:rsidP="00CE3F65">
      <w:r>
        <w:separator/>
      </w:r>
    </w:p>
  </w:footnote>
  <w:footnote w:type="continuationSeparator" w:id="0">
    <w:p w14:paraId="0A5EEF25" w14:textId="77777777" w:rsidR="00226901" w:rsidRPr="00CE3F65" w:rsidRDefault="00226901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4D67" w14:textId="77777777" w:rsidR="008E15A9" w:rsidRDefault="008E15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971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C5D39F" wp14:editId="4A5441B8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8760" cy="10691987"/>
          <wp:effectExtent l="0" t="0" r="4445" b="0"/>
          <wp:wrapNone/>
          <wp:docPr id="1513536708" name="Obrázek 151353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0" cy="1069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06D4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6A1809" wp14:editId="0A28C78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7914C" w14:textId="1A244106" w:rsidR="005A0ABB" w:rsidRPr="005A0ABB" w:rsidRDefault="0013365D" w:rsidP="00C261C2">
                          <w:pPr>
                            <w:pStyle w:val="mmbzahlavi"/>
                          </w:pPr>
                          <w:r>
                            <w:t>Oddělení životního prostředí a dopravy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1809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2D37914C" w14:textId="1A244106" w:rsidR="005A0ABB" w:rsidRPr="005A0ABB" w:rsidRDefault="0013365D" w:rsidP="00C261C2">
                    <w:pPr>
                      <w:pStyle w:val="mmbzahlavi"/>
                    </w:pPr>
                    <w:r>
                      <w:t>Oddělení životního prostředí a dopravy</w:t>
                    </w: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597B0046" wp14:editId="5EC657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9525" b="3175"/>
          <wp:wrapNone/>
          <wp:docPr id="1981952690" name="Obrázek 1981952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3B"/>
    <w:multiLevelType w:val="hybridMultilevel"/>
    <w:tmpl w:val="F968A6C2"/>
    <w:lvl w:ilvl="0" w:tplc="0405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81248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D"/>
    <w:rsid w:val="00002813"/>
    <w:rsid w:val="000100F1"/>
    <w:rsid w:val="000115D2"/>
    <w:rsid w:val="00012BB3"/>
    <w:rsid w:val="00012F6F"/>
    <w:rsid w:val="00034E3B"/>
    <w:rsid w:val="00044A53"/>
    <w:rsid w:val="00045863"/>
    <w:rsid w:val="0007610C"/>
    <w:rsid w:val="0009693A"/>
    <w:rsid w:val="000A277A"/>
    <w:rsid w:val="000A6130"/>
    <w:rsid w:val="000D14FD"/>
    <w:rsid w:val="001111B6"/>
    <w:rsid w:val="001244B7"/>
    <w:rsid w:val="0013365D"/>
    <w:rsid w:val="00133932"/>
    <w:rsid w:val="00143EFD"/>
    <w:rsid w:val="0017055D"/>
    <w:rsid w:val="001803D9"/>
    <w:rsid w:val="001858CD"/>
    <w:rsid w:val="0019423B"/>
    <w:rsid w:val="001976B7"/>
    <w:rsid w:val="001A2727"/>
    <w:rsid w:val="001A6957"/>
    <w:rsid w:val="001B63F5"/>
    <w:rsid w:val="001B700E"/>
    <w:rsid w:val="001D5416"/>
    <w:rsid w:val="001E5007"/>
    <w:rsid w:val="001F4599"/>
    <w:rsid w:val="0021209C"/>
    <w:rsid w:val="002202F4"/>
    <w:rsid w:val="00226901"/>
    <w:rsid w:val="002351B0"/>
    <w:rsid w:val="002362B2"/>
    <w:rsid w:val="00237D5B"/>
    <w:rsid w:val="0024272E"/>
    <w:rsid w:val="0024342D"/>
    <w:rsid w:val="002B6742"/>
    <w:rsid w:val="002B68D6"/>
    <w:rsid w:val="002D33B4"/>
    <w:rsid w:val="002E269B"/>
    <w:rsid w:val="002F6A8C"/>
    <w:rsid w:val="00304F65"/>
    <w:rsid w:val="003058C7"/>
    <w:rsid w:val="00312850"/>
    <w:rsid w:val="00315DBF"/>
    <w:rsid w:val="00335261"/>
    <w:rsid w:val="00343279"/>
    <w:rsid w:val="00345A2C"/>
    <w:rsid w:val="0038774E"/>
    <w:rsid w:val="003B24CB"/>
    <w:rsid w:val="003D262C"/>
    <w:rsid w:val="003D5182"/>
    <w:rsid w:val="003E72CD"/>
    <w:rsid w:val="003F6128"/>
    <w:rsid w:val="00406989"/>
    <w:rsid w:val="00411120"/>
    <w:rsid w:val="00444C85"/>
    <w:rsid w:val="00457918"/>
    <w:rsid w:val="00461FD2"/>
    <w:rsid w:val="004B2384"/>
    <w:rsid w:val="004D52F8"/>
    <w:rsid w:val="004D7EA4"/>
    <w:rsid w:val="004E22A0"/>
    <w:rsid w:val="004E3EDD"/>
    <w:rsid w:val="004E6E85"/>
    <w:rsid w:val="004F534C"/>
    <w:rsid w:val="004F5F24"/>
    <w:rsid w:val="005130CB"/>
    <w:rsid w:val="00514013"/>
    <w:rsid w:val="005468E4"/>
    <w:rsid w:val="005524A6"/>
    <w:rsid w:val="00556A6E"/>
    <w:rsid w:val="005576D3"/>
    <w:rsid w:val="005669FD"/>
    <w:rsid w:val="00573E0E"/>
    <w:rsid w:val="005802C4"/>
    <w:rsid w:val="005809F1"/>
    <w:rsid w:val="005859EE"/>
    <w:rsid w:val="00585EC9"/>
    <w:rsid w:val="005902B9"/>
    <w:rsid w:val="005A0ABB"/>
    <w:rsid w:val="005D22CA"/>
    <w:rsid w:val="005F4725"/>
    <w:rsid w:val="005F7A55"/>
    <w:rsid w:val="00605508"/>
    <w:rsid w:val="00613AD1"/>
    <w:rsid w:val="0062416F"/>
    <w:rsid w:val="00634946"/>
    <w:rsid w:val="00645D9E"/>
    <w:rsid w:val="00656A3D"/>
    <w:rsid w:val="00665783"/>
    <w:rsid w:val="006700A7"/>
    <w:rsid w:val="00677F10"/>
    <w:rsid w:val="006805DC"/>
    <w:rsid w:val="006C32E2"/>
    <w:rsid w:val="006D4D0C"/>
    <w:rsid w:val="006F08E4"/>
    <w:rsid w:val="006F364E"/>
    <w:rsid w:val="00703140"/>
    <w:rsid w:val="0074650C"/>
    <w:rsid w:val="007550E1"/>
    <w:rsid w:val="007843E1"/>
    <w:rsid w:val="007A1ABD"/>
    <w:rsid w:val="007A3420"/>
    <w:rsid w:val="007A39E8"/>
    <w:rsid w:val="007A7CB8"/>
    <w:rsid w:val="007E23DA"/>
    <w:rsid w:val="007E564C"/>
    <w:rsid w:val="007F3E65"/>
    <w:rsid w:val="007F6996"/>
    <w:rsid w:val="008007EA"/>
    <w:rsid w:val="00800D2E"/>
    <w:rsid w:val="008168AE"/>
    <w:rsid w:val="008309A9"/>
    <w:rsid w:val="00873090"/>
    <w:rsid w:val="008978BF"/>
    <w:rsid w:val="008A030E"/>
    <w:rsid w:val="008A5C9E"/>
    <w:rsid w:val="008B6425"/>
    <w:rsid w:val="008C6CFC"/>
    <w:rsid w:val="008D6F8C"/>
    <w:rsid w:val="008E15A9"/>
    <w:rsid w:val="008E46B5"/>
    <w:rsid w:val="008E485A"/>
    <w:rsid w:val="00914103"/>
    <w:rsid w:val="0097084E"/>
    <w:rsid w:val="0097491D"/>
    <w:rsid w:val="00985DB0"/>
    <w:rsid w:val="009B27F7"/>
    <w:rsid w:val="009E41D8"/>
    <w:rsid w:val="009F0D2A"/>
    <w:rsid w:val="00A0618B"/>
    <w:rsid w:val="00A07F92"/>
    <w:rsid w:val="00A17B3F"/>
    <w:rsid w:val="00A21C7A"/>
    <w:rsid w:val="00A27990"/>
    <w:rsid w:val="00A45102"/>
    <w:rsid w:val="00A71C77"/>
    <w:rsid w:val="00A835DC"/>
    <w:rsid w:val="00AB00A4"/>
    <w:rsid w:val="00AC6668"/>
    <w:rsid w:val="00AD1BD2"/>
    <w:rsid w:val="00AF463F"/>
    <w:rsid w:val="00B2211D"/>
    <w:rsid w:val="00B24D1A"/>
    <w:rsid w:val="00B327F6"/>
    <w:rsid w:val="00B410F5"/>
    <w:rsid w:val="00B57B3C"/>
    <w:rsid w:val="00B73D6C"/>
    <w:rsid w:val="00B921C0"/>
    <w:rsid w:val="00BA703F"/>
    <w:rsid w:val="00BE36F0"/>
    <w:rsid w:val="00BF75B0"/>
    <w:rsid w:val="00C07502"/>
    <w:rsid w:val="00C261C2"/>
    <w:rsid w:val="00C42B8D"/>
    <w:rsid w:val="00C45C9A"/>
    <w:rsid w:val="00C61392"/>
    <w:rsid w:val="00C732BF"/>
    <w:rsid w:val="00CA574D"/>
    <w:rsid w:val="00CC4CB3"/>
    <w:rsid w:val="00CC5B76"/>
    <w:rsid w:val="00CC681F"/>
    <w:rsid w:val="00CD2CEB"/>
    <w:rsid w:val="00CD5315"/>
    <w:rsid w:val="00CE31D0"/>
    <w:rsid w:val="00CE3F65"/>
    <w:rsid w:val="00D143B4"/>
    <w:rsid w:val="00D23435"/>
    <w:rsid w:val="00D24529"/>
    <w:rsid w:val="00D266B2"/>
    <w:rsid w:val="00D267ED"/>
    <w:rsid w:val="00D27174"/>
    <w:rsid w:val="00D36BDD"/>
    <w:rsid w:val="00D378AF"/>
    <w:rsid w:val="00D9284E"/>
    <w:rsid w:val="00DB584E"/>
    <w:rsid w:val="00DD5707"/>
    <w:rsid w:val="00DE125D"/>
    <w:rsid w:val="00DF5317"/>
    <w:rsid w:val="00E36400"/>
    <w:rsid w:val="00E4683D"/>
    <w:rsid w:val="00E46E58"/>
    <w:rsid w:val="00E56000"/>
    <w:rsid w:val="00E71DA9"/>
    <w:rsid w:val="00E72E54"/>
    <w:rsid w:val="00E74B5C"/>
    <w:rsid w:val="00E74E7F"/>
    <w:rsid w:val="00E800DA"/>
    <w:rsid w:val="00E81A0B"/>
    <w:rsid w:val="00E90F7A"/>
    <w:rsid w:val="00EB2CE0"/>
    <w:rsid w:val="00EE04FC"/>
    <w:rsid w:val="00EE3933"/>
    <w:rsid w:val="00EE537E"/>
    <w:rsid w:val="00EE7B31"/>
    <w:rsid w:val="00EF4AC2"/>
    <w:rsid w:val="00F030D5"/>
    <w:rsid w:val="00F17CC7"/>
    <w:rsid w:val="00F24495"/>
    <w:rsid w:val="00F3132C"/>
    <w:rsid w:val="00F32F61"/>
    <w:rsid w:val="00F36317"/>
    <w:rsid w:val="00F4016F"/>
    <w:rsid w:val="00F40A3D"/>
    <w:rsid w:val="00F45260"/>
    <w:rsid w:val="00F458D1"/>
    <w:rsid w:val="00F62379"/>
    <w:rsid w:val="00F6766F"/>
    <w:rsid w:val="00F76B6A"/>
    <w:rsid w:val="00F80D61"/>
    <w:rsid w:val="00F83B79"/>
    <w:rsid w:val="00F9402B"/>
    <w:rsid w:val="00F97103"/>
    <w:rsid w:val="00FA2341"/>
    <w:rsid w:val="00FC4424"/>
    <w:rsid w:val="00FE6D5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D2B4"/>
  <w15:chartTrackingRefBased/>
  <w15:docId w15:val="{DEB35E58-C7AC-4FC7-BD94-68FBDBB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012F6F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widowControl/>
      <w:spacing w:line="300" w:lineRule="auto"/>
      <w:jc w:val="both"/>
    </w:pPr>
    <w:rPr>
      <w:rFonts w:ascii="Arial" w:eastAsiaTheme="minorHAnsi" w:hAnsi="Arial" w:cstheme="minorBidi"/>
      <w:b/>
      <w:noProof w:val="0"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widowControl/>
      <w:spacing w:line="300" w:lineRule="auto"/>
      <w:jc w:val="both"/>
    </w:pPr>
    <w:rPr>
      <w:rFonts w:ascii="Arial" w:eastAsiaTheme="minorHAnsi" w:hAnsi="Arial" w:cs="Arial"/>
      <w:noProof w:val="0"/>
      <w:sz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widowControl/>
      <w:spacing w:after="160" w:line="259" w:lineRule="auto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customStyle="1" w:styleId="Normln0">
    <w:name w:val="Normální~"/>
    <w:basedOn w:val="Normln"/>
    <w:rsid w:val="008978BF"/>
  </w:style>
  <w:style w:type="paragraph" w:styleId="Odstavecseseznamem">
    <w:name w:val="List Paragraph"/>
    <w:basedOn w:val="Normln"/>
    <w:uiPriority w:val="34"/>
    <w:qFormat/>
    <w:rsid w:val="008978B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customStyle="1" w:styleId="Styltabulky">
    <w:name w:val="Styl tabulky"/>
    <w:basedOn w:val="Normln"/>
    <w:rsid w:val="00012F6F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yperlink" Target="mailto:marek@bkom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erkantilni%20tiskoviny%20-%20Mgr.Novotna\3b_Reckovice%20a%20Mokra%20Hora_uredni%20dopis_prenesena%20pusobnos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DE9E-4F94-4834-8F37-9ECC3A9D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3b_Reckovice a Mokra Hora_uredni dopis_prenesena pusobnost</Template>
  <TotalTime>22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Brdíčko</dc:creator>
  <cp:keywords/>
  <dc:description/>
  <cp:lastModifiedBy>Martišová Michaela (MČ Brno-Řečkovice a Mokrá Hora)</cp:lastModifiedBy>
  <cp:revision>10</cp:revision>
  <cp:lastPrinted>2025-09-18T10:14:00Z</cp:lastPrinted>
  <dcterms:created xsi:type="dcterms:W3CDTF">2025-09-18T12:25:00Z</dcterms:created>
  <dcterms:modified xsi:type="dcterms:W3CDTF">2025-09-24T06:51:00Z</dcterms:modified>
</cp:coreProperties>
</file>