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0B658" w14:textId="77777777" w:rsidR="00F9402B" w:rsidRDefault="00F9402B">
      <w:pPr>
        <w:rPr>
          <w:rFonts w:ascii="Arial" w:hAnsi="Arial" w:cs="Arial"/>
        </w:rPr>
      </w:pPr>
    </w:p>
    <w:p w14:paraId="72D732D8" w14:textId="77777777" w:rsidR="00012F6F" w:rsidRDefault="00012F6F" w:rsidP="00012F6F">
      <w:pPr>
        <w:spacing w:after="120" w:line="238" w:lineRule="auto"/>
        <w:jc w:val="center"/>
        <w:rPr>
          <w:sz w:val="44"/>
        </w:rPr>
      </w:pPr>
    </w:p>
    <w:p w14:paraId="3300F3F6" w14:textId="77777777" w:rsidR="00012F6F" w:rsidRPr="00012F6F" w:rsidRDefault="00012F6F" w:rsidP="00012F6F">
      <w:pPr>
        <w:spacing w:after="120" w:line="238" w:lineRule="auto"/>
        <w:jc w:val="center"/>
      </w:pPr>
    </w:p>
    <w:p w14:paraId="0BD384E8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ŽÁDOST</w:t>
      </w:r>
    </w:p>
    <w:p w14:paraId="4C9E7798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5EEEB6" w14:textId="77777777" w:rsidR="007F0845" w:rsidRPr="00FE539B" w:rsidRDefault="007F0845" w:rsidP="007F0845">
      <w:pPr>
        <w:pStyle w:val="Bezmezer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 povolení připojení / úpravy připojení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</w:rPr>
        <w:t>komunikace nebo sousední nemovitosti podle §10 odst. 1</w:t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 xml:space="preserve">zákona č. 13/1997 Sb., ve znění pozdějších předpisů, </w:t>
      </w:r>
      <w:r w:rsidRPr="00FE539B">
        <w:rPr>
          <w:rFonts w:ascii="Times New Roman" w:hAnsi="Times New Roman" w:cs="Times New Roman"/>
          <w:b/>
          <w:bCs/>
        </w:rPr>
        <w:t>které nesouvisí se záměrem povolovaným podle </w:t>
      </w:r>
      <w:hyperlink r:id="rId8" w:history="1">
        <w:r w:rsidRPr="00FE539B">
          <w:rPr>
            <w:rFonts w:ascii="Times New Roman" w:hAnsi="Times New Roman" w:cs="Times New Roman"/>
            <w:b/>
            <w:bCs/>
          </w:rPr>
          <w:t>stavebního zákona</w:t>
        </w:r>
      </w:hyperlink>
    </w:p>
    <w:p w14:paraId="32F8BCEC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0B746681" w14:textId="66FB8259" w:rsidR="007F0845" w:rsidRDefault="007F0845" w:rsidP="007F0845">
      <w:pPr>
        <w:spacing w:line="480" w:lineRule="auto"/>
      </w:pPr>
      <w:r>
        <w:t xml:space="preserve">z parcely č. </w:t>
      </w:r>
      <w:r>
        <w:drawing>
          <wp:inline distT="0" distB="0" distL="0" distR="0" wp14:anchorId="69601439" wp14:editId="6BEB67C4">
            <wp:extent cx="1685925" cy="285750"/>
            <wp:effectExtent l="0" t="0" r="9525" b="0"/>
            <wp:docPr id="2124427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k. ú. </w:t>
      </w:r>
      <w:r>
        <w:drawing>
          <wp:inline distT="0" distB="0" distL="0" distR="0" wp14:anchorId="25F4AEFE" wp14:editId="49B28A6E">
            <wp:extent cx="3524250" cy="285750"/>
            <wp:effectExtent l="0" t="0" r="0" b="0"/>
            <wp:docPr id="69112443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D2242" w14:textId="7013E235" w:rsidR="007F0845" w:rsidRDefault="007F0845" w:rsidP="007F0845">
      <w:pPr>
        <w:spacing w:line="480" w:lineRule="auto"/>
      </w:pPr>
      <w:r>
        <w:t xml:space="preserve">na komunikaci ul. </w:t>
      </w:r>
      <w:r>
        <w:drawing>
          <wp:inline distT="0" distB="0" distL="0" distR="0" wp14:anchorId="36EA0969" wp14:editId="314BA4F6">
            <wp:extent cx="5105400" cy="285750"/>
            <wp:effectExtent l="0" t="0" r="0" b="0"/>
            <wp:docPr id="1538925023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067E4B7" w14:textId="77777777" w:rsidR="007F0845" w:rsidRDefault="007F0845" w:rsidP="007F0845">
      <w:pPr>
        <w:autoSpaceDE w:val="0"/>
        <w:autoSpaceDN w:val="0"/>
        <w:spacing w:line="360" w:lineRule="auto"/>
      </w:pPr>
      <w:r>
        <w:t xml:space="preserve">Předpokládaná intenzita dopravy na sjezdu a druh vozidel (osobní, lehká nebo těžká   </w:t>
      </w:r>
    </w:p>
    <w:p w14:paraId="6CBE16CC" w14:textId="2B1FFA6F" w:rsidR="007F0845" w:rsidRDefault="007F0845" w:rsidP="007F0845">
      <w:pPr>
        <w:pStyle w:val="Bezmezer"/>
        <w:jc w:val="both"/>
        <w:rPr>
          <w:rFonts w:ascii="Times New Roman" w:hAnsi="Times New Roman" w:cs="Times New Roman"/>
        </w:rPr>
      </w:pPr>
      <w:r w:rsidRPr="00F21D08">
        <w:rPr>
          <w:rFonts w:ascii="Times New Roman" w:hAnsi="Times New Roman" w:cs="Times New Roman"/>
        </w:rPr>
        <w:t>nákladní, zemědělská)</w:t>
      </w:r>
      <w:r w:rsidR="002B4897">
        <w:rPr>
          <w:rFonts w:ascii="Times New Roman" w:hAnsi="Times New Roman" w:cs="Times New Roman"/>
        </w:rPr>
        <w:t>:</w:t>
      </w:r>
      <w:r w:rsidRPr="00F21D08">
        <w:rPr>
          <w:rFonts w:ascii="Times New Roman" w:hAnsi="Times New Roman" w:cs="Times New Roman"/>
        </w:rPr>
        <w:t xml:space="preserve"> </w:t>
      </w:r>
      <w:r>
        <w:rPr>
          <w:noProof/>
        </w:rPr>
        <w:drawing>
          <wp:inline distT="0" distB="0" distL="0" distR="0" wp14:anchorId="4B77D164" wp14:editId="295D2C1E">
            <wp:extent cx="4972050" cy="285750"/>
            <wp:effectExtent l="0" t="0" r="0" b="0"/>
            <wp:docPr id="183818312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D738A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</w:rPr>
      </w:pPr>
    </w:p>
    <w:p w14:paraId="0EC65079" w14:textId="77777777" w:rsidR="007F0845" w:rsidRPr="00F21D08" w:rsidRDefault="007F0845" w:rsidP="007F0845">
      <w:pPr>
        <w:pStyle w:val="Bezmezer"/>
        <w:jc w:val="both"/>
        <w:rPr>
          <w:rFonts w:ascii="Times New Roman" w:hAnsi="Times New Roman" w:cs="Times New Roman"/>
        </w:rPr>
      </w:pPr>
    </w:p>
    <w:p w14:paraId="6909F58A" w14:textId="1B836750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Žadatel</w:t>
      </w:r>
      <w:r w:rsidR="002B48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EA8D7C6" wp14:editId="4A3DD981">
            <wp:extent cx="5715000" cy="285750"/>
            <wp:effectExtent l="0" t="0" r="0" b="0"/>
            <wp:docPr id="812262344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DA931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2F09286" w14:textId="1B1F1F83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2B48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E6A96BB" wp14:editId="15E995E5">
            <wp:extent cx="5715000" cy="285750"/>
            <wp:effectExtent l="0" t="0" r="0" b="0"/>
            <wp:docPr id="69215670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1CA5D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3B2D27A7" w14:textId="1408A7F4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 / datum narození</w:t>
      </w:r>
      <w:r w:rsidR="002B489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1A254892" wp14:editId="5FD4DD37">
            <wp:extent cx="1685925" cy="285750"/>
            <wp:effectExtent l="0" t="0" r="9525" b="0"/>
            <wp:docPr id="1523098416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tel./email*: </w:t>
      </w:r>
      <w:r>
        <w:rPr>
          <w:noProof/>
        </w:rPr>
        <w:drawing>
          <wp:inline distT="0" distB="0" distL="0" distR="0" wp14:anchorId="235DCB34" wp14:editId="42B59EF4">
            <wp:extent cx="2352675" cy="285750"/>
            <wp:effectExtent l="0" t="0" r="9525" b="0"/>
            <wp:docPr id="114095023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711A7" w14:textId="77777777" w:rsidR="007F0845" w:rsidRPr="008130D2" w:rsidRDefault="007F0845" w:rsidP="007F0845">
      <w:pPr>
        <w:pStyle w:val="Bezmezer"/>
        <w:rPr>
          <w:sz w:val="20"/>
          <w:szCs w:val="20"/>
        </w:rPr>
      </w:pPr>
      <w:bookmarkStart w:id="0" w:name="_Hlk183596738"/>
      <w:r w:rsidRPr="008130D2">
        <w:rPr>
          <w:sz w:val="20"/>
          <w:szCs w:val="20"/>
        </w:rPr>
        <w:t xml:space="preserve">*nepovinný údaj za účelem urychlení operativní komunikace </w:t>
      </w:r>
    </w:p>
    <w:p w14:paraId="7D4D014A" w14:textId="77777777" w:rsidR="007F0845" w:rsidRDefault="007F0845" w:rsidP="007F0845">
      <w:pPr>
        <w:pStyle w:val="Bezmezer"/>
        <w:rPr>
          <w:b/>
          <w:bCs/>
          <w:sz w:val="20"/>
          <w:szCs w:val="20"/>
        </w:rPr>
      </w:pPr>
    </w:p>
    <w:p w14:paraId="0E377AFB" w14:textId="77777777" w:rsidR="007F0845" w:rsidRPr="008130D2" w:rsidRDefault="007F0845" w:rsidP="007F0845">
      <w:pPr>
        <w:pStyle w:val="Bezmezer"/>
        <w:rPr>
          <w:b/>
          <w:sz w:val="20"/>
          <w:szCs w:val="20"/>
        </w:rPr>
      </w:pPr>
      <w:r w:rsidRPr="008130D2">
        <w:rPr>
          <w:b/>
          <w:bCs/>
          <w:sz w:val="20"/>
          <w:szCs w:val="20"/>
        </w:rPr>
        <w:t>Poučení:</w:t>
      </w:r>
      <w:r w:rsidRPr="008130D2">
        <w:rPr>
          <w:sz w:val="20"/>
          <w:szCs w:val="20"/>
        </w:rPr>
        <w:t xml:space="preserve"> Osobní údaje budou zpracovávány za účelem vyřízení žádosti. V rámci zpracování osobních údajů nedochází k jejich automatizovanému zpracování, profilování ani předávání do jiných zemí. Bližší informace o zpracování osobních údajů úřadem a právech subjektů údajů jsou uvedeny na internetových stránkách www.reckovice.brno.cz v části Úřad městské části – Ochrana osobních údajů.</w:t>
      </w:r>
      <w:bookmarkEnd w:id="0"/>
    </w:p>
    <w:p w14:paraId="0175B5D8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BCDDDF6" w14:textId="5E72EAF8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Datum: </w:t>
      </w:r>
      <w:r>
        <w:rPr>
          <w:noProof/>
        </w:rPr>
        <w:drawing>
          <wp:inline distT="0" distB="0" distL="0" distR="0" wp14:anchorId="60494C47" wp14:editId="5E6A08DA">
            <wp:extent cx="1685925" cy="285750"/>
            <wp:effectExtent l="0" t="0" r="9525" b="0"/>
            <wp:docPr id="529929461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……………………………………………….</w:t>
      </w:r>
    </w:p>
    <w:p w14:paraId="43C8EC94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podpis žadatele nebo oprávněného zástupce</w:t>
      </w:r>
    </w:p>
    <w:p w14:paraId="0E28B050" w14:textId="77777777" w:rsidR="007F0845" w:rsidRDefault="007F0845" w:rsidP="007F0845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</w:p>
    <w:p w14:paraId="4A00B43E" w14:textId="77777777" w:rsidR="007F0845" w:rsidRDefault="007F0845" w:rsidP="007F0845">
      <w:r>
        <w:rPr>
          <w:b/>
        </w:rPr>
        <w:t>Přílohy:</w:t>
      </w:r>
    </w:p>
    <w:p w14:paraId="180F9DCB" w14:textId="77777777" w:rsidR="007F0845" w:rsidRDefault="007F0845" w:rsidP="007F0845">
      <w:pPr>
        <w:ind w:left="284" w:hanging="284"/>
        <w:rPr>
          <w:i/>
        </w:rPr>
      </w:pPr>
      <w:r>
        <w:rPr>
          <w:rFonts w:ascii="Courier New" w:hAnsi="Courier New" w:cs="Courier New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Zaškrtávací1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1"/>
      <w:r>
        <w:rPr>
          <w:rFonts w:ascii="Courier New" w:hAnsi="Courier New" w:cs="Courier New"/>
        </w:rPr>
        <w:t xml:space="preserve"> </w:t>
      </w:r>
      <w:r w:rsidRPr="00BA5104">
        <w:rPr>
          <w:b/>
          <w:bCs/>
          <w:i/>
        </w:rPr>
        <w:t>projektová dokumentace sjezdu</w:t>
      </w:r>
      <w:r>
        <w:rPr>
          <w:i/>
        </w:rPr>
        <w:t xml:space="preserve"> se zákresem v katastrální mapě </w:t>
      </w:r>
      <w:r w:rsidRPr="00B47B58">
        <w:rPr>
          <w:i/>
        </w:rPr>
        <w:t>včetně příčného a podélného řezu</w:t>
      </w:r>
      <w:r>
        <w:rPr>
          <w:i/>
        </w:rPr>
        <w:t xml:space="preserve"> s vyznačenými rozhledovými trojúhelníky, odbočovacími oblouky, </w:t>
      </w:r>
      <w:r w:rsidRPr="00480808">
        <w:rPr>
          <w:i/>
        </w:rPr>
        <w:t>sklonových poměrů v % a s vyznačením skladby konstrukčních vrstev vjezdu</w:t>
      </w:r>
    </w:p>
    <w:p w14:paraId="2A254479" w14:textId="51339B03" w:rsidR="007F0845" w:rsidRDefault="007F0845" w:rsidP="007F0845">
      <w:pPr>
        <w:ind w:left="284" w:hanging="284"/>
        <w:rPr>
          <w:i/>
        </w:rPr>
      </w:pPr>
      <w:r>
        <w:rPr>
          <w:rFonts w:ascii="Courier New" w:hAnsi="Courier New" w:cs="Courier New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2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2"/>
      <w:r>
        <w:rPr>
          <w:rFonts w:ascii="Courier New" w:hAnsi="Courier New" w:cs="Courier New"/>
        </w:rPr>
        <w:t xml:space="preserve"> </w:t>
      </w:r>
      <w:r>
        <w:rPr>
          <w:i/>
        </w:rPr>
        <w:t>vyjádření</w:t>
      </w:r>
      <w:r w:rsidRPr="00B47B58">
        <w:rPr>
          <w:i/>
        </w:rPr>
        <w:t xml:space="preserve"> správce komunikace </w:t>
      </w:r>
      <w:r w:rsidRPr="0031658E">
        <w:rPr>
          <w:b/>
          <w:bCs/>
          <w:i/>
        </w:rPr>
        <w:t>Brněnské komunikace a.s.</w:t>
      </w:r>
      <w:r>
        <w:rPr>
          <w:i/>
        </w:rPr>
        <w:t xml:space="preserve">, Renneská tř. 1a,                                 </w:t>
      </w:r>
      <w:r w:rsidRPr="001E45C6">
        <w:rPr>
          <w:i/>
        </w:rPr>
        <w:t>Ing. Libor Marek</w:t>
      </w:r>
      <w:r>
        <w:rPr>
          <w:i/>
        </w:rPr>
        <w:t>, tel.</w:t>
      </w:r>
      <w:r w:rsidRPr="006067B4">
        <w:rPr>
          <w:i/>
        </w:rPr>
        <w:t xml:space="preserve">: </w:t>
      </w:r>
      <w:r>
        <w:rPr>
          <w:i/>
        </w:rPr>
        <w:t xml:space="preserve">532 144 281, </w:t>
      </w:r>
      <w:r w:rsidR="00D530AD" w:rsidRPr="00D530AD">
        <w:rPr>
          <w:i/>
        </w:rPr>
        <w:t>797 899</w:t>
      </w:r>
      <w:r w:rsidR="00D530AD">
        <w:rPr>
          <w:i/>
        </w:rPr>
        <w:t> </w:t>
      </w:r>
      <w:r w:rsidR="00D530AD" w:rsidRPr="00D530AD">
        <w:rPr>
          <w:i/>
        </w:rPr>
        <w:t>956</w:t>
      </w:r>
      <w:r w:rsidR="00D530AD">
        <w:rPr>
          <w:i/>
        </w:rPr>
        <w:t xml:space="preserve">, </w:t>
      </w:r>
      <w:hyperlink r:id="rId16" w:history="1">
        <w:r>
          <w:rPr>
            <w:rStyle w:val="Hypertextovodkaz"/>
            <w:i/>
          </w:rPr>
          <w:t>marek</w:t>
        </w:r>
        <w:r w:rsidRPr="00281EC7">
          <w:rPr>
            <w:rStyle w:val="Hypertextovodkaz"/>
            <w:i/>
          </w:rPr>
          <w:t>@bkom.cz</w:t>
        </w:r>
      </w:hyperlink>
    </w:p>
    <w:p w14:paraId="72C0939F" w14:textId="77777777" w:rsidR="007F0845" w:rsidRPr="00B47B58" w:rsidRDefault="007F0845" w:rsidP="007F0845">
      <w:pPr>
        <w:spacing w:after="120"/>
        <w:rPr>
          <w:i/>
        </w:rPr>
      </w:pPr>
      <w:r>
        <w:rPr>
          <w:rFonts w:ascii="Courier New" w:hAnsi="Courier New" w:cs="Courier New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r>
        <w:rPr>
          <w:rFonts w:ascii="Courier New" w:hAnsi="Courier New" w:cs="Courier New"/>
        </w:rPr>
        <w:t xml:space="preserve"> </w:t>
      </w:r>
      <w:r>
        <w:rPr>
          <w:i/>
        </w:rPr>
        <w:t xml:space="preserve">vyjádření </w:t>
      </w:r>
      <w:r w:rsidRPr="00BA5104">
        <w:rPr>
          <w:b/>
          <w:bCs/>
          <w:i/>
        </w:rPr>
        <w:t>Policie ČR</w:t>
      </w:r>
      <w:r w:rsidRPr="007673EC">
        <w:rPr>
          <w:i/>
        </w:rPr>
        <w:t>, MŘ Policie Brno, dopravní inspektorát, Renčova 38, Brno</w:t>
      </w:r>
      <w:r>
        <w:rPr>
          <w:i/>
        </w:rPr>
        <w:t xml:space="preserve">,                            </w:t>
      </w:r>
      <w:r>
        <w:rPr>
          <w:rFonts w:ascii="Courier New" w:hAnsi="Courier New" w:cs="Courier New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3"/>
      <w:r>
        <w:rPr>
          <w:rFonts w:ascii="Courier New" w:hAnsi="Courier New" w:cs="Courier New"/>
        </w:rPr>
        <w:instrText xml:space="preserve"> FORMCHECKBOX </w:instrText>
      </w:r>
      <w:r>
        <w:rPr>
          <w:rFonts w:ascii="Courier New" w:hAnsi="Courier New" w:cs="Courier New"/>
        </w:rPr>
      </w:r>
      <w:r>
        <w:rPr>
          <w:rFonts w:ascii="Courier New" w:hAnsi="Courier New" w:cs="Courier New"/>
        </w:rPr>
        <w:fldChar w:fldCharType="separate"/>
      </w:r>
      <w:r>
        <w:rPr>
          <w:rFonts w:ascii="Courier New" w:hAnsi="Courier New" w:cs="Courier New"/>
        </w:rPr>
        <w:fldChar w:fldCharType="end"/>
      </w:r>
      <w:bookmarkEnd w:id="3"/>
      <w:r>
        <w:rPr>
          <w:i/>
        </w:rPr>
        <w:t xml:space="preserve">   </w:t>
      </w:r>
      <w:r w:rsidRPr="00B47B58">
        <w:rPr>
          <w:i/>
        </w:rPr>
        <w:t>plná moc (v případě, že nežádá jednatel firmy</w:t>
      </w:r>
      <w:r>
        <w:rPr>
          <w:i/>
        </w:rPr>
        <w:t xml:space="preserve"> či vlastník připojované nemovitosti</w:t>
      </w:r>
      <w:r w:rsidRPr="00B47B58">
        <w:rPr>
          <w:i/>
        </w:rPr>
        <w:t>)</w:t>
      </w:r>
    </w:p>
    <w:p w14:paraId="60EC2768" w14:textId="77777777" w:rsidR="007F0845" w:rsidRDefault="007F0845" w:rsidP="007F0845"/>
    <w:p w14:paraId="5EB0A94E" w14:textId="77777777" w:rsidR="007F0845" w:rsidRDefault="007F0845" w:rsidP="007F0845">
      <w:r w:rsidRPr="00531B09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2F6948" wp14:editId="13E6E073">
                <wp:simplePos x="0" y="0"/>
                <wp:positionH relativeFrom="column">
                  <wp:posOffset>-85725</wp:posOffset>
                </wp:positionH>
                <wp:positionV relativeFrom="paragraph">
                  <wp:posOffset>73025</wp:posOffset>
                </wp:positionV>
                <wp:extent cx="6172200" cy="342900"/>
                <wp:effectExtent l="4445" t="0" r="0" b="3810"/>
                <wp:wrapNone/>
                <wp:docPr id="1297482680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98271EB" w14:textId="5FDFFD9E" w:rsidR="007F0845" w:rsidRDefault="007F0845" w:rsidP="007F08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Správní poplatek za vydání rozhodnutí  činí 500,- Kč.</w:t>
                            </w:r>
                          </w:p>
                          <w:p w14:paraId="7C5936C9" w14:textId="77777777" w:rsidR="007F0845" w:rsidRDefault="007F0845" w:rsidP="007F08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597A4E0" w14:textId="77777777" w:rsidR="007F0845" w:rsidRDefault="007F0845" w:rsidP="007F084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9CCF90" w14:textId="77777777" w:rsidR="007F0845" w:rsidRDefault="007F0845" w:rsidP="007F0845">
                            <w:pPr>
                              <w:rPr>
                                <w:color w:val="FFFFF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2F6948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-6.75pt;margin-top:5.75pt;width:48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" stroked="f" strokeweight="1pt">
                <v:stroke dashstyle="1 1" endcap="round"/>
                <v:textbox>
                  <w:txbxContent>
                    <w:p w14:paraId="598271EB" w14:textId="5FDFFD9E" w:rsidR="007F0845" w:rsidRDefault="007F0845" w:rsidP="007F0845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Správní poplatek za vydání rozhodnutí  činí 500,- Kč.</w:t>
                      </w:r>
                    </w:p>
                    <w:p w14:paraId="7C5936C9" w14:textId="77777777" w:rsidR="007F0845" w:rsidRDefault="007F0845" w:rsidP="007F0845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597A4E0" w14:textId="77777777" w:rsidR="007F0845" w:rsidRDefault="007F0845" w:rsidP="007F0845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259CCF90" w14:textId="77777777" w:rsidR="007F0845" w:rsidRDefault="007F0845" w:rsidP="007F0845">
                      <w:pPr>
                        <w:rPr>
                          <w:color w:val="FFFFFF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3DF9CAB" w14:textId="6CB2E025" w:rsidR="00FA2341" w:rsidRPr="0007610C" w:rsidRDefault="00FA2341" w:rsidP="007F0845">
      <w:pPr>
        <w:widowControl/>
        <w:spacing w:line="240" w:lineRule="auto"/>
        <w:jc w:val="both"/>
        <w:rPr>
          <w:rFonts w:ascii="Arial" w:hAnsi="Arial" w:cs="Arial"/>
        </w:rPr>
      </w:pPr>
    </w:p>
    <w:sectPr w:rsidR="00FA2341" w:rsidRPr="0007610C" w:rsidSect="00012F6F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567" w:right="851" w:bottom="1021" w:left="1134" w:header="709" w:footer="1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58F13" w14:textId="77777777" w:rsidR="005A1449" w:rsidRPr="00CE3F65" w:rsidRDefault="005A1449" w:rsidP="00CE3F65">
      <w:r>
        <w:separator/>
      </w:r>
    </w:p>
  </w:endnote>
  <w:endnote w:type="continuationSeparator" w:id="0">
    <w:p w14:paraId="328459C2" w14:textId="77777777" w:rsidR="005A1449" w:rsidRPr="00CE3F65" w:rsidRDefault="005A1449" w:rsidP="00CE3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213CF3" w14:textId="77777777" w:rsidR="008E15A9" w:rsidRDefault="008E15A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6"/>
        <w:szCs w:val="16"/>
      </w:rPr>
      <w:id w:val="1295488899"/>
      <w:docPartObj>
        <w:docPartGallery w:val="Page Numbers (Bottom of Page)"/>
        <w:docPartUnique/>
      </w:docPartObj>
    </w:sdtPr>
    <w:sdtEndPr/>
    <w:sdtContent>
      <w:p w14:paraId="197ECB91" w14:textId="77777777" w:rsidR="00F76B6A" w:rsidRPr="003058C7" w:rsidRDefault="00F76B6A" w:rsidP="003058C7">
        <w:pPr>
          <w:pStyle w:val="Zpat"/>
          <w:jc w:val="center"/>
          <w:rPr>
            <w:rFonts w:ascii="Arial" w:hAnsi="Arial" w:cs="Arial"/>
            <w:sz w:val="16"/>
            <w:szCs w:val="16"/>
          </w:rPr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305431B9" w14:textId="77777777" w:rsidR="00F76B6A" w:rsidRDefault="00F76B6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90204496"/>
      <w:docPartObj>
        <w:docPartGallery w:val="Page Numbers (Bottom of Page)"/>
        <w:docPartUnique/>
      </w:docPartObj>
    </w:sdtPr>
    <w:sdtEndPr/>
    <w:sdtContent>
      <w:p w14:paraId="67EB2E0B" w14:textId="77777777" w:rsidR="00F76B6A" w:rsidRPr="00CE3F65" w:rsidRDefault="00F76B6A" w:rsidP="003058C7">
        <w:pPr>
          <w:pStyle w:val="Zpat"/>
          <w:jc w:val="center"/>
        </w:pPr>
        <w:r w:rsidRPr="003058C7">
          <w:rPr>
            <w:rFonts w:ascii="Arial" w:hAnsi="Arial" w:cs="Arial"/>
            <w:sz w:val="16"/>
            <w:szCs w:val="16"/>
          </w:rPr>
          <w:fldChar w:fldCharType="begin"/>
        </w:r>
        <w:r w:rsidRPr="003058C7">
          <w:rPr>
            <w:rFonts w:ascii="Arial" w:hAnsi="Arial" w:cs="Arial"/>
            <w:sz w:val="16"/>
            <w:szCs w:val="16"/>
          </w:rPr>
          <w:instrText>PAGE   \* MERGEFORMAT</w:instrText>
        </w:r>
        <w:r w:rsidRPr="003058C7">
          <w:rPr>
            <w:rFonts w:ascii="Arial" w:hAnsi="Arial" w:cs="Arial"/>
            <w:sz w:val="16"/>
            <w:szCs w:val="16"/>
          </w:rPr>
          <w:fldChar w:fldCharType="separate"/>
        </w:r>
        <w:r w:rsidRPr="003058C7">
          <w:rPr>
            <w:rFonts w:ascii="Arial" w:hAnsi="Arial" w:cs="Arial"/>
            <w:sz w:val="16"/>
            <w:szCs w:val="16"/>
          </w:rPr>
          <w:t>2</w:t>
        </w:r>
        <w:r w:rsidRPr="003058C7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p w14:paraId="44525767" w14:textId="77777777" w:rsidR="00F76B6A" w:rsidRDefault="00F76B6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C70D27" w14:textId="77777777" w:rsidR="005A1449" w:rsidRPr="00CE3F65" w:rsidRDefault="005A1449" w:rsidP="00CE3F65">
      <w:r>
        <w:separator/>
      </w:r>
    </w:p>
  </w:footnote>
  <w:footnote w:type="continuationSeparator" w:id="0">
    <w:p w14:paraId="139AFEA0" w14:textId="77777777" w:rsidR="005A1449" w:rsidRPr="00CE3F65" w:rsidRDefault="005A1449" w:rsidP="00CE3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84D67" w14:textId="77777777" w:rsidR="008E15A9" w:rsidRDefault="008E15A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38971" w14:textId="77777777" w:rsidR="006805DC" w:rsidRDefault="00E74E7F">
    <w:pPr>
      <w:pStyle w:val="Zhlav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2C5D39F" wp14:editId="4A5441B8">
          <wp:simplePos x="0" y="0"/>
          <wp:positionH relativeFrom="page">
            <wp:posOffset>0</wp:posOffset>
          </wp:positionH>
          <wp:positionV relativeFrom="page">
            <wp:posOffset>1</wp:posOffset>
          </wp:positionV>
          <wp:extent cx="7558760" cy="10691987"/>
          <wp:effectExtent l="0" t="0" r="4445" b="0"/>
          <wp:wrapNone/>
          <wp:docPr id="1513536708" name="Obrázek 15135367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Obrázek 3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8760" cy="106919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206D4" w14:textId="77777777" w:rsidR="00F76B6A" w:rsidRDefault="005A0ABB" w:rsidP="005A0ABB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1D6A1809" wp14:editId="0A28C785">
              <wp:simplePos x="0" y="0"/>
              <wp:positionH relativeFrom="column">
                <wp:posOffset>680085</wp:posOffset>
              </wp:positionH>
              <wp:positionV relativeFrom="paragraph">
                <wp:posOffset>568960</wp:posOffset>
              </wp:positionV>
              <wp:extent cx="3409200" cy="37080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09200" cy="370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37914C" w14:textId="1A244106" w:rsidR="005A0ABB" w:rsidRPr="005A0ABB" w:rsidRDefault="0013365D" w:rsidP="00C261C2">
                          <w:pPr>
                            <w:pStyle w:val="mmbzahlavi"/>
                          </w:pPr>
                          <w:r>
                            <w:t>Oddělení životního prostředí a dopravy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90000" rIns="91440" bIns="9000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6A1809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27" type="#_x0000_t202" style="position:absolute;margin-left:53.55pt;margin-top:44.8pt;width:268.45pt;height:2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" filled="f" stroked="f" strokeweight=".5pt">
              <v:textbox inset=",2.5mm,,2.5mm">
                <w:txbxContent>
                  <w:p w14:paraId="2D37914C" w14:textId="1A244106" w:rsidR="005A0ABB" w:rsidRPr="005A0ABB" w:rsidRDefault="0013365D" w:rsidP="00C261C2">
                    <w:pPr>
                      <w:pStyle w:val="mmbzahlavi"/>
                    </w:pPr>
                    <w:r>
                      <w:t>Oddělení životního prostředí a dopravy</w:t>
                    </w:r>
                  </w:p>
                </w:txbxContent>
              </v:textbox>
              <w10:anchorlock/>
            </v:shape>
          </w:pict>
        </mc:Fallback>
      </mc:AlternateContent>
    </w:r>
    <w:r w:rsidR="007E23DA">
      <w:rPr>
        <w:noProof/>
      </w:rPr>
      <w:drawing>
        <wp:anchor distT="0" distB="0" distL="114300" distR="114300" simplePos="0" relativeHeight="251663360" behindDoc="1" locked="1" layoutInCell="1" allowOverlap="1" wp14:anchorId="597B0046" wp14:editId="5EC657CB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3325" cy="10683875"/>
          <wp:effectExtent l="0" t="0" r="9525" b="3175"/>
          <wp:wrapNone/>
          <wp:docPr id="1981952690" name="Obrázek 19819526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13B"/>
    <w:multiLevelType w:val="hybridMultilevel"/>
    <w:tmpl w:val="F968A6C2"/>
    <w:lvl w:ilvl="0" w:tplc="04050001">
      <w:start w:val="1"/>
      <w:numFmt w:val="bullet"/>
      <w:lvlText w:val=""/>
      <w:lvlJc w:val="left"/>
      <w:pPr>
        <w:ind w:left="333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05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477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549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621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93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765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837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9097" w:hanging="360"/>
      </w:pPr>
      <w:rPr>
        <w:rFonts w:ascii="Wingdings" w:hAnsi="Wingdings" w:hint="default"/>
      </w:rPr>
    </w:lvl>
  </w:abstractNum>
  <w:num w:numId="1" w16cid:durableId="1812482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65D"/>
    <w:rsid w:val="00002813"/>
    <w:rsid w:val="000100F1"/>
    <w:rsid w:val="000115D2"/>
    <w:rsid w:val="0001228B"/>
    <w:rsid w:val="00012BB3"/>
    <w:rsid w:val="00012F6F"/>
    <w:rsid w:val="00034E3B"/>
    <w:rsid w:val="00044A53"/>
    <w:rsid w:val="00045863"/>
    <w:rsid w:val="0007610C"/>
    <w:rsid w:val="0009693A"/>
    <w:rsid w:val="000A277A"/>
    <w:rsid w:val="000A6130"/>
    <w:rsid w:val="000D14FD"/>
    <w:rsid w:val="001111B6"/>
    <w:rsid w:val="001244B7"/>
    <w:rsid w:val="0013365D"/>
    <w:rsid w:val="00133932"/>
    <w:rsid w:val="00143EFD"/>
    <w:rsid w:val="0017055D"/>
    <w:rsid w:val="001803D9"/>
    <w:rsid w:val="001858CD"/>
    <w:rsid w:val="0019423B"/>
    <w:rsid w:val="001976B7"/>
    <w:rsid w:val="001A2727"/>
    <w:rsid w:val="001A6957"/>
    <w:rsid w:val="001B63F5"/>
    <w:rsid w:val="001B700E"/>
    <w:rsid w:val="001D5416"/>
    <w:rsid w:val="001E5007"/>
    <w:rsid w:val="001F4599"/>
    <w:rsid w:val="0021209C"/>
    <w:rsid w:val="002202F4"/>
    <w:rsid w:val="002351B0"/>
    <w:rsid w:val="002362B2"/>
    <w:rsid w:val="00237D5B"/>
    <w:rsid w:val="0024272E"/>
    <w:rsid w:val="0024342D"/>
    <w:rsid w:val="002B4897"/>
    <w:rsid w:val="002B6742"/>
    <w:rsid w:val="002B68D6"/>
    <w:rsid w:val="002D33B4"/>
    <w:rsid w:val="002E269B"/>
    <w:rsid w:val="002F6A8C"/>
    <w:rsid w:val="00304F65"/>
    <w:rsid w:val="003058C7"/>
    <w:rsid w:val="00312850"/>
    <w:rsid w:val="00315DBF"/>
    <w:rsid w:val="0031658E"/>
    <w:rsid w:val="00335261"/>
    <w:rsid w:val="00343279"/>
    <w:rsid w:val="00345A2C"/>
    <w:rsid w:val="0038774E"/>
    <w:rsid w:val="003B24CB"/>
    <w:rsid w:val="003D262C"/>
    <w:rsid w:val="003D5182"/>
    <w:rsid w:val="003E72CD"/>
    <w:rsid w:val="003F6128"/>
    <w:rsid w:val="00406989"/>
    <w:rsid w:val="00411120"/>
    <w:rsid w:val="00444C85"/>
    <w:rsid w:val="00457918"/>
    <w:rsid w:val="00461FD2"/>
    <w:rsid w:val="004B2384"/>
    <w:rsid w:val="004D52F8"/>
    <w:rsid w:val="004D7EA4"/>
    <w:rsid w:val="004E22A0"/>
    <w:rsid w:val="004E3EDD"/>
    <w:rsid w:val="004E6E85"/>
    <w:rsid w:val="004F534C"/>
    <w:rsid w:val="004F5F24"/>
    <w:rsid w:val="00514013"/>
    <w:rsid w:val="005468E4"/>
    <w:rsid w:val="005524A6"/>
    <w:rsid w:val="00556A6E"/>
    <w:rsid w:val="005576D3"/>
    <w:rsid w:val="005669FD"/>
    <w:rsid w:val="00573E0E"/>
    <w:rsid w:val="005809F1"/>
    <w:rsid w:val="005859EE"/>
    <w:rsid w:val="00585EC9"/>
    <w:rsid w:val="005902B9"/>
    <w:rsid w:val="005A0ABB"/>
    <w:rsid w:val="005A1449"/>
    <w:rsid w:val="005D22CA"/>
    <w:rsid w:val="005F4725"/>
    <w:rsid w:val="00605508"/>
    <w:rsid w:val="00613AD1"/>
    <w:rsid w:val="0062416F"/>
    <w:rsid w:val="00634946"/>
    <w:rsid w:val="00645D9E"/>
    <w:rsid w:val="00656A3D"/>
    <w:rsid w:val="00665783"/>
    <w:rsid w:val="00677F10"/>
    <w:rsid w:val="006805DC"/>
    <w:rsid w:val="006C32E2"/>
    <w:rsid w:val="006D4D0C"/>
    <w:rsid w:val="006F08E4"/>
    <w:rsid w:val="006F364E"/>
    <w:rsid w:val="00703140"/>
    <w:rsid w:val="0074650C"/>
    <w:rsid w:val="007550E1"/>
    <w:rsid w:val="007776C9"/>
    <w:rsid w:val="007843E1"/>
    <w:rsid w:val="007A1ABD"/>
    <w:rsid w:val="007A3420"/>
    <w:rsid w:val="007A39E8"/>
    <w:rsid w:val="007A7CB8"/>
    <w:rsid w:val="007E23DA"/>
    <w:rsid w:val="007E564C"/>
    <w:rsid w:val="007F0845"/>
    <w:rsid w:val="007F3E65"/>
    <w:rsid w:val="007F6996"/>
    <w:rsid w:val="008007EA"/>
    <w:rsid w:val="00800D2E"/>
    <w:rsid w:val="008168AE"/>
    <w:rsid w:val="008309A9"/>
    <w:rsid w:val="00870E4A"/>
    <w:rsid w:val="00873090"/>
    <w:rsid w:val="008978BF"/>
    <w:rsid w:val="008A030E"/>
    <w:rsid w:val="008A5C9E"/>
    <w:rsid w:val="008B6425"/>
    <w:rsid w:val="008C6CFC"/>
    <w:rsid w:val="008D6F8C"/>
    <w:rsid w:val="008E15A9"/>
    <w:rsid w:val="008E46B5"/>
    <w:rsid w:val="008E485A"/>
    <w:rsid w:val="00910EEC"/>
    <w:rsid w:val="00914103"/>
    <w:rsid w:val="00933931"/>
    <w:rsid w:val="0097084E"/>
    <w:rsid w:val="0097491D"/>
    <w:rsid w:val="00985DB0"/>
    <w:rsid w:val="009B27F7"/>
    <w:rsid w:val="009E41D8"/>
    <w:rsid w:val="009F0D2A"/>
    <w:rsid w:val="00A0618B"/>
    <w:rsid w:val="00A07F92"/>
    <w:rsid w:val="00A17B3F"/>
    <w:rsid w:val="00A21C7A"/>
    <w:rsid w:val="00A27990"/>
    <w:rsid w:val="00A43832"/>
    <w:rsid w:val="00A45102"/>
    <w:rsid w:val="00A71C77"/>
    <w:rsid w:val="00A835DC"/>
    <w:rsid w:val="00AB00A4"/>
    <w:rsid w:val="00AC6668"/>
    <w:rsid w:val="00AD1BD2"/>
    <w:rsid w:val="00AF463F"/>
    <w:rsid w:val="00B2211D"/>
    <w:rsid w:val="00B24D1A"/>
    <w:rsid w:val="00B327F6"/>
    <w:rsid w:val="00B410F5"/>
    <w:rsid w:val="00B57B3C"/>
    <w:rsid w:val="00B73D6C"/>
    <w:rsid w:val="00B921C0"/>
    <w:rsid w:val="00BA703F"/>
    <w:rsid w:val="00BE36F0"/>
    <w:rsid w:val="00BF75B0"/>
    <w:rsid w:val="00C07502"/>
    <w:rsid w:val="00C261C2"/>
    <w:rsid w:val="00C42B8D"/>
    <w:rsid w:val="00C45C9A"/>
    <w:rsid w:val="00C61392"/>
    <w:rsid w:val="00C732BF"/>
    <w:rsid w:val="00CA574D"/>
    <w:rsid w:val="00CC4CB3"/>
    <w:rsid w:val="00CC5B76"/>
    <w:rsid w:val="00CC681F"/>
    <w:rsid w:val="00CD2CEB"/>
    <w:rsid w:val="00CD5315"/>
    <w:rsid w:val="00CE31D0"/>
    <w:rsid w:val="00CE3F65"/>
    <w:rsid w:val="00D143B4"/>
    <w:rsid w:val="00D23435"/>
    <w:rsid w:val="00D266B2"/>
    <w:rsid w:val="00D267ED"/>
    <w:rsid w:val="00D27174"/>
    <w:rsid w:val="00D36BDD"/>
    <w:rsid w:val="00D378AF"/>
    <w:rsid w:val="00D530AD"/>
    <w:rsid w:val="00D9284E"/>
    <w:rsid w:val="00DB584E"/>
    <w:rsid w:val="00DD5707"/>
    <w:rsid w:val="00DE125D"/>
    <w:rsid w:val="00DF5317"/>
    <w:rsid w:val="00E36400"/>
    <w:rsid w:val="00E4683D"/>
    <w:rsid w:val="00E46E58"/>
    <w:rsid w:val="00E72E54"/>
    <w:rsid w:val="00E74B5C"/>
    <w:rsid w:val="00E74E7F"/>
    <w:rsid w:val="00E800DA"/>
    <w:rsid w:val="00E81A0B"/>
    <w:rsid w:val="00E90F7A"/>
    <w:rsid w:val="00EB2CE0"/>
    <w:rsid w:val="00EE04FC"/>
    <w:rsid w:val="00EE3933"/>
    <w:rsid w:val="00EE537E"/>
    <w:rsid w:val="00EE7B31"/>
    <w:rsid w:val="00EF4AC2"/>
    <w:rsid w:val="00F030D5"/>
    <w:rsid w:val="00F17CC7"/>
    <w:rsid w:val="00F24495"/>
    <w:rsid w:val="00F3132C"/>
    <w:rsid w:val="00F32F61"/>
    <w:rsid w:val="00F36317"/>
    <w:rsid w:val="00F4016F"/>
    <w:rsid w:val="00F40A3D"/>
    <w:rsid w:val="00F45260"/>
    <w:rsid w:val="00F458D1"/>
    <w:rsid w:val="00F62379"/>
    <w:rsid w:val="00F6766F"/>
    <w:rsid w:val="00F76B6A"/>
    <w:rsid w:val="00F80D61"/>
    <w:rsid w:val="00F83B79"/>
    <w:rsid w:val="00F9402B"/>
    <w:rsid w:val="00FA2341"/>
    <w:rsid w:val="00FC4424"/>
    <w:rsid w:val="00FE6D56"/>
    <w:rsid w:val="00FF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7ED2B4"/>
  <w15:chartTrackingRefBased/>
  <w15:docId w15:val="{DEB35E58-C7AC-4FC7-BD94-68FBDBBCE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locked="0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locked="0" w:semiHidden="1" w:uiPriority="35" w:unhideWhenUsed="1" w:qFormat="1"/>
    <w:lsdException w:name="table of figures" w:locked="0" w:semiHidden="1" w:unhideWhenUsed="1"/>
    <w:lsdException w:name="envelope address" w:locked="0" w:semiHidden="1" w:unhideWhenUsed="1"/>
    <w:lsdException w:name="envelope return" w:locked="0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locked="0" w:semiHidden="1" w:unhideWhenUsed="1"/>
    <w:lsdException w:name="endnote text" w:locked="0" w:semiHidden="1" w:unhideWhenUsed="1"/>
    <w:lsdException w:name="table of authorities" w:locked="0" w:semiHidden="1" w:unhideWhenUsed="1"/>
    <w:lsdException w:name="macro" w:locked="0" w:semiHidden="1" w:unhideWhenUsed="1"/>
    <w:lsdException w:name="toa heading" w:locked="0" w:semiHidden="1" w:unhideWhenUsed="1"/>
    <w:lsdException w:name="List" w:locked="0" w:semiHidden="1" w:unhideWhenUsed="1"/>
    <w:lsdException w:name="List Bullet" w:locked="0" w:semiHidden="1" w:unhideWhenUsed="1"/>
    <w:lsdException w:name="List Number" w:locked="0" w:semiHidden="1" w:unhideWhenUsed="1"/>
    <w:lsdException w:name="List 2" w:locked="0" w:semiHidden="1" w:unhideWhenUsed="1"/>
    <w:lsdException w:name="List 3" w:locked="0" w:semiHidden="1" w:unhideWhenUsed="1"/>
    <w:lsdException w:name="List 4" w:locked="0" w:semiHidden="1" w:unhideWhenUsed="1"/>
    <w:lsdException w:name="List 5" w:locked="0" w:semiHidden="1" w:unhideWhenUsed="1"/>
    <w:lsdException w:name="List Bullet 2" w:locked="0" w:semiHidden="1" w:unhideWhenUsed="1"/>
    <w:lsdException w:name="List Bullet 3" w:locked="0" w:semiHidden="1" w:unhideWhenUsed="1"/>
    <w:lsdException w:name="List Bullet 4" w:locked="0" w:semiHidden="1" w:unhideWhenUsed="1"/>
    <w:lsdException w:name="List Bullet 5" w:locked="0" w:semiHidden="1" w:unhideWhenUsed="1"/>
    <w:lsdException w:name="List Number 2" w:locked="0" w:semiHidden="1" w:unhideWhenUsed="1"/>
    <w:lsdException w:name="List Number 3" w:locked="0" w:semiHidden="1" w:unhideWhenUsed="1"/>
    <w:lsdException w:name="List Number 4" w:locked="0" w:semiHidden="1" w:unhideWhenUsed="1"/>
    <w:lsdException w:name="List Number 5" w:locked="0" w:semiHidden="1" w:unhideWhenUsed="1"/>
    <w:lsdException w:name="Title" w:locked="0" w:uiPriority="10" w:qFormat="1"/>
    <w:lsdException w:name="Closing" w:locked="0" w:semiHidden="1" w:unhideWhenUsed="1"/>
    <w:lsdException w:name="Signature" w:locked="0" w:semiHidden="1" w:unhideWhenUsed="1"/>
    <w:lsdException w:name="Default Paragraph Font" w:locked="0" w:semiHidden="1" w:uiPriority="1" w:unhideWhenUsed="1"/>
    <w:lsdException w:name="Body Text" w:locked="0" w:semiHidden="1" w:unhideWhenUsed="1"/>
    <w:lsdException w:name="Body Text Indent" w:locked="0" w:semiHidden="1" w:unhideWhenUsed="1"/>
    <w:lsdException w:name="List Continue" w:locked="0" w:semiHidden="1" w:unhideWhenUsed="1"/>
    <w:lsdException w:name="List Continue 2" w:locked="0" w:semiHidden="1" w:unhideWhenUsed="1"/>
    <w:lsdException w:name="List Continue 3" w:locked="0" w:semiHidden="1" w:unhideWhenUsed="1"/>
    <w:lsdException w:name="List Continue 4" w:locked="0" w:semiHidden="1" w:unhideWhenUsed="1"/>
    <w:lsdException w:name="List Continue 5" w:locked="0" w:semiHidden="1" w:unhideWhenUsed="1"/>
    <w:lsdException w:name="Message Header" w:locked="0" w:semiHidden="1" w:unhideWhenUsed="1"/>
    <w:lsdException w:name="Subtitle" w:locked="0" w:uiPriority="11" w:qFormat="1"/>
    <w:lsdException w:name="Salutation" w:locked="0" w:semiHidden="1" w:unhideWhenUsed="1"/>
    <w:lsdException w:name="Date" w:locked="0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locked="0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 w:qFormat="1"/>
    <w:lsdException w:name="Document Map" w:locked="0" w:semiHidden="1" w:unhideWhenUsed="1"/>
    <w:lsdException w:name="Plain Text" w:locked="0" w:semiHidden="1" w:unhideWhenUsed="1"/>
    <w:lsdException w:name="E-mail Signature" w:locked="0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locked="0" w:semiHidden="1" w:unhideWhenUsed="1"/>
    <w:lsdException w:name="HTML Address" w:locked="0" w:semiHidden="1" w:unhideWhenUsed="1"/>
    <w:lsdException w:name="HTML Cite" w:locked="0" w:semiHidden="1" w:unhideWhenUsed="1"/>
    <w:lsdException w:name="HTML Code" w:locked="0" w:semiHidden="1" w:unhideWhenUsed="1"/>
    <w:lsdException w:name="HTML Definition" w:locked="0" w:semiHidden="1" w:unhideWhenUsed="1"/>
    <w:lsdException w:name="HTML Keyboard" w:locked="0" w:semiHidden="1" w:unhideWhenUsed="1"/>
    <w:lsdException w:name="HTML Preformatted" w:locked="0" w:semiHidden="1" w:unhideWhenUsed="1"/>
    <w:lsdException w:name="HTML Sample" w:locked="0" w:semiHidden="1" w:unhideWhenUsed="1"/>
    <w:lsdException w:name="HTML Typewriter" w:locked="0" w:semiHidden="1" w:unhideWhenUsed="1"/>
    <w:lsdException w:name="HTML Variable" w:locked="0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qFormat/>
    <w:rsid w:val="00012F6F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6805DC"/>
  </w:style>
  <w:style w:type="paragraph" w:styleId="Zpat">
    <w:name w:val="footer"/>
    <w:basedOn w:val="Normln"/>
    <w:link w:val="ZpatChar"/>
    <w:uiPriority w:val="99"/>
    <w:unhideWhenUsed/>
    <w:rsid w:val="006805DC"/>
    <w:pPr>
      <w:widowControl/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noProof w:val="0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6805DC"/>
  </w:style>
  <w:style w:type="paragraph" w:styleId="Bezmezer">
    <w:name w:val="No Spacing"/>
    <w:link w:val="BezmezerChar"/>
    <w:uiPriority w:val="1"/>
    <w:qFormat/>
    <w:rsid w:val="00012BB3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3058C7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058C7"/>
    <w:rPr>
      <w:color w:val="605E5C"/>
      <w:shd w:val="clear" w:color="auto" w:fill="E1DFDD"/>
    </w:rPr>
  </w:style>
  <w:style w:type="paragraph" w:customStyle="1" w:styleId="Normlntun">
    <w:name w:val="Normální tučně"/>
    <w:basedOn w:val="Normln"/>
    <w:next w:val="Normln"/>
    <w:link w:val="NormlntunChar"/>
    <w:qFormat/>
    <w:rsid w:val="003058C7"/>
    <w:pPr>
      <w:widowControl/>
      <w:spacing w:line="300" w:lineRule="auto"/>
      <w:jc w:val="both"/>
    </w:pPr>
    <w:rPr>
      <w:rFonts w:ascii="Arial" w:eastAsiaTheme="minorHAnsi" w:hAnsi="Arial" w:cstheme="minorBidi"/>
      <w:b/>
      <w:noProof w:val="0"/>
      <w:color w:val="000000" w:themeColor="text1"/>
      <w:sz w:val="20"/>
      <w:szCs w:val="22"/>
      <w:lang w:eastAsia="en-US"/>
    </w:rPr>
  </w:style>
  <w:style w:type="table" w:styleId="Mkatabulky">
    <w:name w:val="Table Grid"/>
    <w:basedOn w:val="Normlntabulka"/>
    <w:uiPriority w:val="39"/>
    <w:locked/>
    <w:rsid w:val="00F80D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mbnadpis">
    <w:name w:val="mmb_nadpis"/>
    <w:basedOn w:val="Normlntun"/>
    <w:link w:val="mmbnadpisChar"/>
    <w:qFormat/>
    <w:rsid w:val="00C261C2"/>
    <w:rPr>
      <w:rFonts w:cs="Arial"/>
      <w:color w:val="auto"/>
    </w:rPr>
  </w:style>
  <w:style w:type="paragraph" w:customStyle="1" w:styleId="mmbodstavec">
    <w:name w:val="mmb_odstavec"/>
    <w:basedOn w:val="Normln"/>
    <w:link w:val="mmbodstavecChar"/>
    <w:qFormat/>
    <w:rsid w:val="00C261C2"/>
    <w:pPr>
      <w:widowControl/>
      <w:spacing w:line="300" w:lineRule="auto"/>
      <w:jc w:val="both"/>
    </w:pPr>
    <w:rPr>
      <w:rFonts w:ascii="Arial" w:eastAsiaTheme="minorHAnsi" w:hAnsi="Arial" w:cs="Arial"/>
      <w:noProof w:val="0"/>
      <w:sz w:val="20"/>
      <w:lang w:eastAsia="en-US"/>
    </w:rPr>
  </w:style>
  <w:style w:type="character" w:customStyle="1" w:styleId="NormlntunChar">
    <w:name w:val="Normální tučně Char"/>
    <w:basedOn w:val="Standardnpsmoodstavce"/>
    <w:link w:val="Normlntun"/>
    <w:rsid w:val="00C261C2"/>
    <w:rPr>
      <w:rFonts w:ascii="Arial" w:hAnsi="Arial"/>
      <w:b/>
      <w:color w:val="000000" w:themeColor="text1"/>
      <w:sz w:val="20"/>
    </w:rPr>
  </w:style>
  <w:style w:type="character" w:customStyle="1" w:styleId="mmbnadpisChar">
    <w:name w:val="mmb_nadpis Char"/>
    <w:basedOn w:val="NormlntunChar"/>
    <w:link w:val="mmbnadpis"/>
    <w:rsid w:val="00C261C2"/>
    <w:rPr>
      <w:rFonts w:ascii="Arial" w:hAnsi="Arial" w:cs="Arial"/>
      <w:b/>
      <w:color w:val="000000" w:themeColor="text1"/>
      <w:sz w:val="20"/>
    </w:rPr>
  </w:style>
  <w:style w:type="paragraph" w:customStyle="1" w:styleId="mmbzahlavi">
    <w:name w:val="mmb_zahlavi"/>
    <w:basedOn w:val="Normln"/>
    <w:link w:val="mmbzahlaviChar"/>
    <w:qFormat/>
    <w:rsid w:val="00C261C2"/>
    <w:pPr>
      <w:widowControl/>
      <w:spacing w:after="160" w:line="259" w:lineRule="auto"/>
    </w:pPr>
    <w:rPr>
      <w:rFonts w:ascii="Arial" w:eastAsiaTheme="minorHAnsi" w:hAnsi="Arial" w:cs="Arial"/>
      <w:noProof w:val="0"/>
      <w:sz w:val="22"/>
      <w:szCs w:val="22"/>
      <w:lang w:eastAsia="en-US"/>
    </w:rPr>
  </w:style>
  <w:style w:type="character" w:customStyle="1" w:styleId="mmbodstavecChar">
    <w:name w:val="mmb_odstavec Char"/>
    <w:basedOn w:val="Standardnpsmoodstavce"/>
    <w:link w:val="mmbodstavec"/>
    <w:rsid w:val="00C261C2"/>
    <w:rPr>
      <w:rFonts w:ascii="Arial" w:hAnsi="Arial" w:cs="Arial"/>
      <w:sz w:val="20"/>
      <w:szCs w:val="20"/>
    </w:rPr>
  </w:style>
  <w:style w:type="character" w:customStyle="1" w:styleId="mmbzahlaviChar">
    <w:name w:val="mmb_zahlavi Char"/>
    <w:basedOn w:val="Standardnpsmoodstavce"/>
    <w:link w:val="mmbzahlavi"/>
    <w:rsid w:val="00C261C2"/>
    <w:rPr>
      <w:rFonts w:ascii="Arial" w:hAnsi="Arial" w:cs="Arial"/>
    </w:rPr>
  </w:style>
  <w:style w:type="paragraph" w:customStyle="1" w:styleId="mmbadresa">
    <w:name w:val="mmb_adresa"/>
    <w:basedOn w:val="Bezmezer"/>
    <w:link w:val="mmbadresaChar"/>
    <w:qFormat/>
    <w:rsid w:val="0009693A"/>
    <w:rPr>
      <w:rFonts w:ascii="Arial" w:hAnsi="Arial" w:cs="Arial"/>
      <w:sz w:val="20"/>
      <w:szCs w:val="20"/>
    </w:rPr>
  </w:style>
  <w:style w:type="paragraph" w:customStyle="1" w:styleId="mmbodvolnadpis">
    <w:name w:val="mmb_odvol_nadpis"/>
    <w:basedOn w:val="mmbodstavec"/>
    <w:link w:val="mmbodvolnadpisChar"/>
    <w:qFormat/>
    <w:rsid w:val="0009693A"/>
    <w:rPr>
      <w:b/>
      <w:bCs/>
      <w:sz w:val="16"/>
      <w:szCs w:val="16"/>
    </w:rPr>
  </w:style>
  <w:style w:type="character" w:customStyle="1" w:styleId="BezmezerChar">
    <w:name w:val="Bez mezer Char"/>
    <w:basedOn w:val="Standardnpsmoodstavce"/>
    <w:link w:val="Bezmezer"/>
    <w:uiPriority w:val="1"/>
    <w:rsid w:val="0009693A"/>
  </w:style>
  <w:style w:type="character" w:customStyle="1" w:styleId="mmbadresaChar">
    <w:name w:val="mmb_adresa Char"/>
    <w:basedOn w:val="BezmezerChar"/>
    <w:link w:val="mmbadresa"/>
    <w:rsid w:val="0009693A"/>
    <w:rPr>
      <w:rFonts w:ascii="Arial" w:hAnsi="Arial" w:cs="Arial"/>
      <w:sz w:val="20"/>
      <w:szCs w:val="20"/>
    </w:rPr>
  </w:style>
  <w:style w:type="paragraph" w:customStyle="1" w:styleId="mmbodvoltext">
    <w:name w:val="mmb_odvol_text"/>
    <w:basedOn w:val="mmbodvolnadpis"/>
    <w:link w:val="mmbodvoltextChar"/>
    <w:qFormat/>
    <w:rsid w:val="0009693A"/>
    <w:rPr>
      <w:b w:val="0"/>
      <w:bCs w:val="0"/>
      <w:sz w:val="18"/>
      <w:szCs w:val="18"/>
    </w:rPr>
  </w:style>
  <w:style w:type="character" w:customStyle="1" w:styleId="mmbodvolnadpisChar">
    <w:name w:val="mmb_odvol_nadpis Char"/>
    <w:basedOn w:val="mmbodstavecChar"/>
    <w:link w:val="mmbodvolnadpis"/>
    <w:rsid w:val="0009693A"/>
    <w:rPr>
      <w:rFonts w:ascii="Arial" w:hAnsi="Arial" w:cs="Arial"/>
      <w:b/>
      <w:bCs/>
      <w:sz w:val="16"/>
      <w:szCs w:val="16"/>
    </w:rPr>
  </w:style>
  <w:style w:type="character" w:customStyle="1" w:styleId="mmbodvoltextChar">
    <w:name w:val="mmb_odvol_text Char"/>
    <w:basedOn w:val="mmbodvolnadpisChar"/>
    <w:link w:val="mmbodvoltext"/>
    <w:rsid w:val="0009693A"/>
    <w:rPr>
      <w:rFonts w:ascii="Arial" w:hAnsi="Arial" w:cs="Arial"/>
      <w:b w:val="0"/>
      <w:bCs w:val="0"/>
      <w:sz w:val="18"/>
      <w:szCs w:val="18"/>
    </w:rPr>
  </w:style>
  <w:style w:type="paragraph" w:customStyle="1" w:styleId="Normln0">
    <w:name w:val="Normální~"/>
    <w:basedOn w:val="Normln"/>
    <w:rsid w:val="008978BF"/>
  </w:style>
  <w:style w:type="paragraph" w:styleId="Odstavecseseznamem">
    <w:name w:val="List Paragraph"/>
    <w:basedOn w:val="Normln"/>
    <w:uiPriority w:val="34"/>
    <w:qFormat/>
    <w:rsid w:val="008978BF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noProof w:val="0"/>
      <w:sz w:val="22"/>
      <w:szCs w:val="22"/>
    </w:rPr>
  </w:style>
  <w:style w:type="paragraph" w:customStyle="1" w:styleId="Styltabulky">
    <w:name w:val="Styl tabulky"/>
    <w:basedOn w:val="Normln"/>
    <w:rsid w:val="00012F6F"/>
    <w:pPr>
      <w:spacing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3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pi.cz/products/lawText/1/44836/1/ASPI%253A/283/2021%20Sb.%2523" TargetMode="External"/><Relationship Id="rId13" Type="http://schemas.openxmlformats.org/officeDocument/2006/relationships/image" Target="media/image5.w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ehnalova@bkom.cz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image" Target="media/image6.wmf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merkantilni%20tiskoviny%20-%20Mgr.Novotna\3b_Reckovice%20a%20Mokra%20Hora_uredni%20dopis_prenesena%20pusobnost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1DE9E-4F94-4834-8F37-9ECC3A9D8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3b_Reckovice a Mokra Hora_uredni dopis_prenesena pusobnost</Template>
  <TotalTime>11</TotalTime>
  <Pages>1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Brdíčko</dc:creator>
  <cp:keywords/>
  <dc:description/>
  <cp:lastModifiedBy>Martišová Michaela (MČ Brno-Řečkovice a Mokrá Hora)</cp:lastModifiedBy>
  <cp:revision>11</cp:revision>
  <cp:lastPrinted>2025-09-18T10:14:00Z</cp:lastPrinted>
  <dcterms:created xsi:type="dcterms:W3CDTF">2025-09-18T12:25:00Z</dcterms:created>
  <dcterms:modified xsi:type="dcterms:W3CDTF">2025-09-24T06:51:00Z</dcterms:modified>
</cp:coreProperties>
</file>