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E0B658" w14:textId="77777777" w:rsidR="00F9402B" w:rsidRDefault="00F9402B">
      <w:pPr>
        <w:rPr>
          <w:rFonts w:ascii="Arial" w:hAnsi="Arial" w:cs="Arial"/>
        </w:rPr>
      </w:pPr>
    </w:p>
    <w:p w14:paraId="72D732D8" w14:textId="77777777" w:rsidR="00012F6F" w:rsidRDefault="00012F6F" w:rsidP="00012F6F">
      <w:pPr>
        <w:spacing w:after="120" w:line="238" w:lineRule="auto"/>
        <w:jc w:val="center"/>
        <w:rPr>
          <w:sz w:val="44"/>
        </w:rPr>
      </w:pPr>
    </w:p>
    <w:p w14:paraId="3300F3F6" w14:textId="77777777" w:rsidR="00012F6F" w:rsidRPr="00012F6F" w:rsidRDefault="00012F6F" w:rsidP="00012F6F">
      <w:pPr>
        <w:spacing w:after="120" w:line="238" w:lineRule="auto"/>
        <w:jc w:val="center"/>
      </w:pPr>
    </w:p>
    <w:p w14:paraId="766DD3CC" w14:textId="10FA2A6F" w:rsidR="00012F6F" w:rsidRPr="00AB00A4" w:rsidRDefault="00012F6F" w:rsidP="00012F6F">
      <w:pPr>
        <w:spacing w:after="120" w:line="238" w:lineRule="auto"/>
        <w:jc w:val="center"/>
        <w:rPr>
          <w:b/>
          <w:bCs/>
          <w:sz w:val="40"/>
          <w:szCs w:val="40"/>
          <w:u w:val="single"/>
        </w:rPr>
      </w:pPr>
      <w:r w:rsidRPr="00AB00A4">
        <w:rPr>
          <w:b/>
          <w:bCs/>
          <w:sz w:val="40"/>
          <w:szCs w:val="40"/>
          <w:u w:val="single"/>
        </w:rPr>
        <w:t>Ohlášení užívání veřejného prostranství</w:t>
      </w:r>
    </w:p>
    <w:p w14:paraId="6CC3449A" w14:textId="6D590A62" w:rsidR="00012F6F" w:rsidRDefault="00012F6F" w:rsidP="00012F6F">
      <w:pPr>
        <w:spacing w:line="237" w:lineRule="auto"/>
        <w:jc w:val="center"/>
      </w:pPr>
      <w:r>
        <w:t>na území MČ Brno-Řečkovice a Mokrá Hora</w:t>
      </w:r>
    </w:p>
    <w:p w14:paraId="1A2BB62B" w14:textId="77777777" w:rsidR="00012F6F" w:rsidRDefault="00012F6F" w:rsidP="00012F6F">
      <w:pPr>
        <w:spacing w:line="237" w:lineRule="auto"/>
        <w:jc w:val="center"/>
      </w:pPr>
      <w:r>
        <w:t>a žádost o souhlas se zvláštním užíváním zeleně ve vlastnictví města Brna</w:t>
      </w:r>
    </w:p>
    <w:p w14:paraId="19F84A98" w14:textId="77777777" w:rsidR="00012F6F" w:rsidRDefault="00012F6F" w:rsidP="00012F6F">
      <w:pPr>
        <w:spacing w:line="237" w:lineRule="auto"/>
        <w:jc w:val="center"/>
        <w:rPr>
          <w:b/>
          <w:i/>
          <w:spacing w:val="-2"/>
        </w:rPr>
      </w:pPr>
    </w:p>
    <w:p w14:paraId="65525AD2" w14:textId="6C43A495" w:rsidR="00012F6F" w:rsidRDefault="00012F6F" w:rsidP="00012F6F">
      <w:pPr>
        <w:spacing w:line="237" w:lineRule="auto"/>
        <w:jc w:val="center"/>
        <w:rPr>
          <w:b/>
        </w:rPr>
      </w:pPr>
      <w:r>
        <w:rPr>
          <w:b/>
          <w:i/>
          <w:spacing w:val="-2"/>
        </w:rPr>
        <w:t xml:space="preserve">Ohlašuji užívání veřejného prostranství v souladu se zákonem č. 565/1990 Sb., o místních poplatcích, a vyhláškou statutárního města Brna č. </w:t>
      </w:r>
      <w:r w:rsidRPr="00060116">
        <w:rPr>
          <w:b/>
          <w:i/>
          <w:spacing w:val="-2"/>
        </w:rPr>
        <w:t>27/2024</w:t>
      </w:r>
      <w:r>
        <w:rPr>
          <w:b/>
          <w:i/>
          <w:spacing w:val="-2"/>
        </w:rPr>
        <w:t>, o místních poplatcích, obojí v platném znění.</w:t>
      </w:r>
    </w:p>
    <w:p w14:paraId="00D0AB10" w14:textId="77777777" w:rsidR="00012F6F" w:rsidRDefault="00012F6F" w:rsidP="00012F6F">
      <w:pPr>
        <w:spacing w:line="237" w:lineRule="auto"/>
        <w:jc w:val="both"/>
        <w:rPr>
          <w:b/>
        </w:rPr>
      </w:pPr>
    </w:p>
    <w:p w14:paraId="0FDC675E" w14:textId="5FDF990A" w:rsidR="00012F6F" w:rsidRDefault="00012F6F" w:rsidP="00AB00A4">
      <w:pPr>
        <w:spacing w:after="120" w:line="238" w:lineRule="auto"/>
        <w:jc w:val="both"/>
        <w:rPr>
          <w:b/>
        </w:rPr>
      </w:pPr>
      <w:r>
        <w:rPr>
          <w:b/>
        </w:rPr>
        <w:t>údaje žadatele:</w:t>
      </w:r>
    </w:p>
    <w:p w14:paraId="15764603" w14:textId="77777777" w:rsidR="00012F6F" w:rsidRDefault="00012F6F" w:rsidP="00012F6F">
      <w:pPr>
        <w:spacing w:line="237" w:lineRule="auto"/>
        <w:jc w:val="both"/>
      </w:pPr>
      <w:r>
        <w:t>jméno a příjmení/název firmy ....................................................................................................................</w:t>
      </w:r>
    </w:p>
    <w:p w14:paraId="756891CA" w14:textId="77777777" w:rsidR="00012F6F" w:rsidRDefault="00012F6F" w:rsidP="00012F6F">
      <w:pPr>
        <w:spacing w:line="237" w:lineRule="auto"/>
        <w:jc w:val="both"/>
      </w:pPr>
    </w:p>
    <w:p w14:paraId="47ADF522" w14:textId="77777777" w:rsidR="00012F6F" w:rsidRDefault="00012F6F" w:rsidP="00012F6F">
      <w:pPr>
        <w:spacing w:line="237" w:lineRule="auto"/>
        <w:jc w:val="both"/>
      </w:pPr>
      <w:r>
        <w:t>osoba oprávněná k jednání za právnickou osobu ......................................................................................</w:t>
      </w:r>
    </w:p>
    <w:p w14:paraId="77A1F1D7" w14:textId="77777777" w:rsidR="00012F6F" w:rsidRDefault="00012F6F" w:rsidP="00012F6F">
      <w:pPr>
        <w:spacing w:line="237" w:lineRule="auto"/>
        <w:jc w:val="both"/>
      </w:pPr>
    </w:p>
    <w:p w14:paraId="1AC7B2CE" w14:textId="77777777" w:rsidR="00012F6F" w:rsidRDefault="00012F6F" w:rsidP="00012F6F">
      <w:pPr>
        <w:spacing w:line="237" w:lineRule="auto"/>
        <w:jc w:val="both"/>
      </w:pPr>
      <w:r>
        <w:t xml:space="preserve">rodné číslo/IČ ........................................... </w:t>
      </w:r>
    </w:p>
    <w:p w14:paraId="7A233950" w14:textId="77777777" w:rsidR="00012F6F" w:rsidRDefault="00012F6F" w:rsidP="00012F6F">
      <w:pPr>
        <w:spacing w:line="237" w:lineRule="auto"/>
        <w:jc w:val="both"/>
      </w:pPr>
    </w:p>
    <w:p w14:paraId="345A9FE9" w14:textId="77777777" w:rsidR="00012F6F" w:rsidRDefault="00012F6F" w:rsidP="00012F6F">
      <w:pPr>
        <w:spacing w:line="237" w:lineRule="auto"/>
        <w:jc w:val="both"/>
      </w:pPr>
      <w:r>
        <w:t>ulice a číslo: ....................................................... obec: .............................................. PSČ: .....................</w:t>
      </w:r>
    </w:p>
    <w:p w14:paraId="13B56C36" w14:textId="77777777" w:rsidR="00012F6F" w:rsidRDefault="00012F6F" w:rsidP="00012F6F">
      <w:pPr>
        <w:spacing w:line="237" w:lineRule="auto"/>
        <w:jc w:val="both"/>
      </w:pPr>
    </w:p>
    <w:p w14:paraId="320520CB" w14:textId="77777777" w:rsidR="00012F6F" w:rsidRDefault="00012F6F" w:rsidP="00012F6F">
      <w:pPr>
        <w:spacing w:line="237" w:lineRule="auto"/>
        <w:jc w:val="both"/>
      </w:pPr>
      <w:r>
        <w:t>telefonní číslo</w:t>
      </w:r>
      <w:r w:rsidRPr="00D71CBE">
        <w:rPr>
          <w:vertAlign w:val="superscript"/>
        </w:rPr>
        <w:t>*)</w:t>
      </w:r>
      <w:r>
        <w:t>:....................................................</w:t>
      </w:r>
    </w:p>
    <w:p w14:paraId="09C7E909" w14:textId="77777777" w:rsidR="00012F6F" w:rsidRDefault="00012F6F" w:rsidP="00012F6F">
      <w:pPr>
        <w:spacing w:line="237" w:lineRule="auto"/>
        <w:jc w:val="both"/>
      </w:pPr>
      <w:r w:rsidRPr="00D71CBE">
        <w:rPr>
          <w:i/>
          <w:iCs/>
        </w:rPr>
        <w:t xml:space="preserve">*) nepovinný údaj za účelem </w:t>
      </w:r>
      <w:r>
        <w:rPr>
          <w:i/>
          <w:iCs/>
        </w:rPr>
        <w:t xml:space="preserve">urychlení </w:t>
      </w:r>
      <w:r w:rsidRPr="00D71CBE">
        <w:rPr>
          <w:i/>
          <w:iCs/>
        </w:rPr>
        <w:t>operativní komunikace mezi ÚMČ a žadatelem</w:t>
      </w:r>
    </w:p>
    <w:p w14:paraId="5543B737" w14:textId="77777777" w:rsidR="00012F6F" w:rsidRDefault="00012F6F" w:rsidP="00012F6F">
      <w:pPr>
        <w:spacing w:line="237" w:lineRule="auto"/>
        <w:jc w:val="both"/>
        <w:rPr>
          <w:b/>
        </w:rPr>
      </w:pPr>
    </w:p>
    <w:p w14:paraId="0CCA50DC" w14:textId="1FFEFDD6" w:rsidR="00012F6F" w:rsidRDefault="00012F6F" w:rsidP="00AB00A4">
      <w:pPr>
        <w:spacing w:after="120" w:line="238" w:lineRule="auto"/>
        <w:jc w:val="both"/>
      </w:pPr>
      <w:r>
        <w:rPr>
          <w:b/>
        </w:rPr>
        <w:t>vymezení místa, způsobu užívání, rozsahu a označení zabraného prostranství:</w:t>
      </w:r>
    </w:p>
    <w:p w14:paraId="488CCB22" w14:textId="77777777" w:rsidR="00012F6F" w:rsidRDefault="00012F6F" w:rsidP="00012F6F">
      <w:pPr>
        <w:spacing w:line="237" w:lineRule="auto"/>
        <w:jc w:val="both"/>
      </w:pPr>
      <w:r>
        <w:t>ulice (příp. parcelní čísla): …....................................................................................................................</w:t>
      </w:r>
    </w:p>
    <w:p w14:paraId="5C59AE91" w14:textId="77777777" w:rsidR="00012F6F" w:rsidRDefault="00012F6F" w:rsidP="00012F6F">
      <w:pPr>
        <w:spacing w:line="237" w:lineRule="auto"/>
        <w:jc w:val="both"/>
      </w:pPr>
    </w:p>
    <w:p w14:paraId="778ADAFF" w14:textId="77777777" w:rsidR="00012F6F" w:rsidRDefault="00012F6F" w:rsidP="00012F6F">
      <w:pPr>
        <w:spacing w:line="237" w:lineRule="auto"/>
        <w:jc w:val="both"/>
      </w:pPr>
      <w:r>
        <w:t>způsob užívání (např. zařízení staveniště): ...............................................................................................</w:t>
      </w:r>
    </w:p>
    <w:p w14:paraId="25005F2D" w14:textId="77777777" w:rsidR="00012F6F" w:rsidRDefault="00012F6F" w:rsidP="00012F6F">
      <w:pPr>
        <w:spacing w:line="237" w:lineRule="auto"/>
        <w:jc w:val="both"/>
      </w:pPr>
    </w:p>
    <w:p w14:paraId="1A50029D" w14:textId="77777777" w:rsidR="00012F6F" w:rsidRDefault="00012F6F" w:rsidP="00012F6F">
      <w:pPr>
        <w:spacing w:line="237" w:lineRule="auto"/>
        <w:jc w:val="both"/>
        <w:rPr>
          <w:vertAlign w:val="superscript"/>
        </w:rPr>
      </w:pPr>
      <w:r>
        <w:t>místo (např. chodník, parkoviště atd.) :....................................................... rozsah: ............................ m</w:t>
      </w:r>
      <w:r>
        <w:rPr>
          <w:vertAlign w:val="superscript"/>
        </w:rPr>
        <w:t>2</w:t>
      </w:r>
    </w:p>
    <w:p w14:paraId="0A80FC88" w14:textId="77777777" w:rsidR="00012F6F" w:rsidRDefault="00012F6F" w:rsidP="00012F6F">
      <w:pPr>
        <w:spacing w:line="237" w:lineRule="auto"/>
        <w:jc w:val="both"/>
        <w:rPr>
          <w:vertAlign w:val="superscript"/>
        </w:rPr>
      </w:pPr>
    </w:p>
    <w:p w14:paraId="5DC48107" w14:textId="77777777" w:rsidR="00012F6F" w:rsidRDefault="00012F6F" w:rsidP="00012F6F">
      <w:pPr>
        <w:spacing w:line="237" w:lineRule="auto"/>
        <w:jc w:val="both"/>
        <w:rPr>
          <w:b/>
        </w:rPr>
      </w:pPr>
      <w:r>
        <w:rPr>
          <w:b/>
        </w:rPr>
        <w:t>doba záboru veřejného prostranství:</w:t>
      </w:r>
    </w:p>
    <w:p w14:paraId="5696DFDB" w14:textId="77777777" w:rsidR="00012F6F" w:rsidRDefault="00012F6F" w:rsidP="00012F6F">
      <w:pPr>
        <w:spacing w:line="237" w:lineRule="auto"/>
        <w:jc w:val="both"/>
      </w:pPr>
    </w:p>
    <w:p w14:paraId="7516A720" w14:textId="6D652E33" w:rsidR="00012F6F" w:rsidRDefault="00012F6F" w:rsidP="00012F6F">
      <w:pPr>
        <w:spacing w:line="237" w:lineRule="auto"/>
        <w:jc w:val="both"/>
      </w:pPr>
      <w:r>
        <w:t>od: .................................................. do: .................................................. tj. celkem ......</w:t>
      </w:r>
      <w:r w:rsidR="00AB00A4">
        <w:t>..</w:t>
      </w:r>
      <w:r>
        <w:t>................... dní</w:t>
      </w:r>
    </w:p>
    <w:p w14:paraId="01167D46" w14:textId="77777777" w:rsidR="00012F6F" w:rsidRDefault="00012F6F" w:rsidP="00012F6F">
      <w:pPr>
        <w:spacing w:line="237" w:lineRule="auto"/>
        <w:jc w:val="both"/>
      </w:pPr>
    </w:p>
    <w:p w14:paraId="1E08CFCC" w14:textId="66D85910" w:rsidR="00012F6F" w:rsidRDefault="00012F6F" w:rsidP="00AB00A4">
      <w:pPr>
        <w:spacing w:after="120" w:line="238" w:lineRule="auto"/>
        <w:jc w:val="both"/>
        <w:rPr>
          <w:b/>
        </w:rPr>
      </w:pPr>
      <w:r>
        <w:rPr>
          <w:b/>
        </w:rPr>
        <w:t>způsob úhrady</w:t>
      </w:r>
      <w:r>
        <w:t xml:space="preserve"> (zaškrtněte):</w:t>
      </w:r>
    </w:p>
    <w:tbl>
      <w:tblPr>
        <w:tblW w:w="0" w:type="auto"/>
        <w:tblInd w:w="184" w:type="dxa"/>
        <w:tblLayout w:type="fixed"/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2464"/>
        <w:gridCol w:w="384"/>
        <w:gridCol w:w="1792"/>
        <w:gridCol w:w="416"/>
        <w:gridCol w:w="2688"/>
        <w:gridCol w:w="384"/>
      </w:tblGrid>
      <w:tr w:rsidR="00012F6F" w14:paraId="34F348EA" w14:textId="77777777" w:rsidTr="007C27C5">
        <w:tc>
          <w:tcPr>
            <w:tcW w:w="246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000000" w:fill="auto"/>
          </w:tcPr>
          <w:p w14:paraId="53189488" w14:textId="77777777" w:rsidR="00012F6F" w:rsidRDefault="00012F6F" w:rsidP="007C27C5">
            <w:pPr>
              <w:pStyle w:val="Styltabulky"/>
              <w:jc w:val="center"/>
              <w:rPr>
                <w:sz w:val="24"/>
              </w:rPr>
            </w:pPr>
            <w:r>
              <w:rPr>
                <w:sz w:val="24"/>
              </w:rPr>
              <w:t>osobně na pokladně:</w:t>
            </w:r>
          </w:p>
        </w:tc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710713EC" w14:textId="77777777" w:rsidR="00012F6F" w:rsidRDefault="00012F6F" w:rsidP="007C27C5">
            <w:pPr>
              <w:pStyle w:val="Styltabulky"/>
              <w:jc w:val="center"/>
              <w:rPr>
                <w:sz w:val="24"/>
              </w:rPr>
            </w:pPr>
          </w:p>
        </w:tc>
        <w:tc>
          <w:tcPr>
            <w:tcW w:w="17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000000" w:fill="auto"/>
          </w:tcPr>
          <w:p w14:paraId="379441DE" w14:textId="77777777" w:rsidR="00012F6F" w:rsidRDefault="00012F6F" w:rsidP="007C27C5">
            <w:pPr>
              <w:pStyle w:val="Styltabulky"/>
              <w:jc w:val="center"/>
              <w:rPr>
                <w:sz w:val="24"/>
              </w:rPr>
            </w:pPr>
            <w:r>
              <w:rPr>
                <w:sz w:val="24"/>
              </w:rPr>
              <w:t>složenkou: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4DAFA250" w14:textId="77777777" w:rsidR="00012F6F" w:rsidRDefault="00012F6F" w:rsidP="007C27C5">
            <w:pPr>
              <w:pStyle w:val="Styltabulky"/>
              <w:jc w:val="center"/>
              <w:rPr>
                <w:sz w:val="24"/>
              </w:rPr>
            </w:pPr>
          </w:p>
        </w:tc>
        <w:tc>
          <w:tcPr>
            <w:tcW w:w="26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000000" w:fill="auto"/>
          </w:tcPr>
          <w:p w14:paraId="65F2A789" w14:textId="77777777" w:rsidR="00012F6F" w:rsidRDefault="00012F6F" w:rsidP="007C27C5">
            <w:pPr>
              <w:pStyle w:val="Styltabulky"/>
              <w:jc w:val="center"/>
              <w:rPr>
                <w:sz w:val="24"/>
              </w:rPr>
            </w:pPr>
            <w:r>
              <w:rPr>
                <w:sz w:val="24"/>
              </w:rPr>
              <w:t>bankovním převodem:</w:t>
            </w:r>
          </w:p>
        </w:tc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29120FC2" w14:textId="77777777" w:rsidR="00012F6F" w:rsidRDefault="00012F6F" w:rsidP="007C27C5">
            <w:pPr>
              <w:pStyle w:val="Styltabulky"/>
              <w:jc w:val="center"/>
              <w:rPr>
                <w:sz w:val="24"/>
              </w:rPr>
            </w:pPr>
          </w:p>
        </w:tc>
      </w:tr>
    </w:tbl>
    <w:p w14:paraId="7440FEC3" w14:textId="77777777" w:rsidR="00012F6F" w:rsidRDefault="00012F6F" w:rsidP="00012F6F">
      <w:pPr>
        <w:spacing w:line="237" w:lineRule="auto"/>
        <w:jc w:val="both"/>
        <w:rPr>
          <w:b/>
        </w:rPr>
      </w:pPr>
    </w:p>
    <w:p w14:paraId="7C7A8329" w14:textId="77777777" w:rsidR="00012F6F" w:rsidRDefault="00012F6F" w:rsidP="00012F6F">
      <w:pPr>
        <w:spacing w:line="237" w:lineRule="auto"/>
        <w:jc w:val="both"/>
        <w:rPr>
          <w:b/>
        </w:rPr>
      </w:pPr>
      <w:r>
        <w:rPr>
          <w:b/>
        </w:rPr>
        <w:t>d</w:t>
      </w:r>
      <w:r w:rsidRPr="00DB72A9">
        <w:rPr>
          <w:b/>
        </w:rPr>
        <w:t>ůvod osvobození od poplatku, pokud takový existuje</w:t>
      </w:r>
      <w:r>
        <w:rPr>
          <w:b/>
        </w:rPr>
        <w:t>:</w:t>
      </w:r>
    </w:p>
    <w:p w14:paraId="0306B3B5" w14:textId="77777777" w:rsidR="00012F6F" w:rsidRDefault="00012F6F" w:rsidP="00012F6F">
      <w:pPr>
        <w:spacing w:line="240" w:lineRule="auto"/>
        <w:jc w:val="both"/>
      </w:pPr>
    </w:p>
    <w:p w14:paraId="3328EB50" w14:textId="77777777" w:rsidR="00012F6F" w:rsidRDefault="00012F6F" w:rsidP="00012F6F">
      <w:pPr>
        <w:spacing w:line="240" w:lineRule="auto"/>
        <w:jc w:val="both"/>
      </w:pPr>
    </w:p>
    <w:p w14:paraId="43D83D9F" w14:textId="77777777" w:rsidR="00012F6F" w:rsidRPr="00D71CBE" w:rsidRDefault="00012F6F" w:rsidP="00012F6F">
      <w:pPr>
        <w:spacing w:line="240" w:lineRule="auto"/>
        <w:jc w:val="both"/>
        <w:rPr>
          <w:i/>
          <w:iCs/>
        </w:rPr>
      </w:pPr>
      <w:r>
        <w:rPr>
          <w:i/>
          <w:iCs/>
        </w:rPr>
        <w:t xml:space="preserve">Uvedené osobní údaje nebudou automaticky zpracovávány ani profilovány ani předávány do třetích zemí mimo EU. </w:t>
      </w:r>
      <w:r w:rsidRPr="00D71CBE">
        <w:rPr>
          <w:i/>
          <w:iCs/>
        </w:rPr>
        <w:t>Bližší informace o Vašich právech a zpracování osobních údajů ÚMČ j</w:t>
      </w:r>
      <w:r>
        <w:rPr>
          <w:i/>
          <w:iCs/>
        </w:rPr>
        <w:t>sou</w:t>
      </w:r>
      <w:r w:rsidRPr="00D71CBE">
        <w:rPr>
          <w:i/>
          <w:iCs/>
        </w:rPr>
        <w:t xml:space="preserve"> uveden</w:t>
      </w:r>
      <w:r>
        <w:rPr>
          <w:i/>
          <w:iCs/>
        </w:rPr>
        <w:t>y</w:t>
      </w:r>
      <w:r w:rsidRPr="00D71CBE">
        <w:rPr>
          <w:i/>
          <w:iCs/>
        </w:rPr>
        <w:t xml:space="preserve"> na internetových stránkách </w:t>
      </w:r>
      <w:hyperlink r:id="rId8" w:history="1">
        <w:r w:rsidRPr="00631C9A">
          <w:rPr>
            <w:rStyle w:val="Hypertextovodkaz"/>
            <w:i/>
            <w:iCs/>
          </w:rPr>
          <w:t>http://www.reckovice.brno.cz/</w:t>
        </w:r>
      </w:hyperlink>
      <w:r>
        <w:rPr>
          <w:i/>
          <w:iCs/>
        </w:rPr>
        <w:t xml:space="preserve"> </w:t>
      </w:r>
    </w:p>
    <w:p w14:paraId="59C0DA45" w14:textId="77777777" w:rsidR="00012F6F" w:rsidRDefault="00012F6F" w:rsidP="00012F6F">
      <w:pPr>
        <w:spacing w:line="240" w:lineRule="auto"/>
        <w:jc w:val="both"/>
      </w:pPr>
    </w:p>
    <w:p w14:paraId="56827D47" w14:textId="77777777" w:rsidR="00012F6F" w:rsidRDefault="00012F6F" w:rsidP="00012F6F">
      <w:pPr>
        <w:spacing w:line="240" w:lineRule="auto"/>
        <w:jc w:val="both"/>
      </w:pPr>
      <w:r>
        <w:t>podpis poplatníka (razítko): ............................................................</w:t>
      </w:r>
    </w:p>
    <w:p w14:paraId="670D026E" w14:textId="77777777" w:rsidR="00012F6F" w:rsidRDefault="00012F6F" w:rsidP="00012F6F">
      <w:pPr>
        <w:spacing w:line="240" w:lineRule="auto"/>
        <w:jc w:val="both"/>
      </w:pPr>
    </w:p>
    <w:p w14:paraId="7923168A" w14:textId="77777777" w:rsidR="00012F6F" w:rsidRDefault="00012F6F" w:rsidP="00012F6F">
      <w:pPr>
        <w:spacing w:line="240" w:lineRule="auto"/>
        <w:jc w:val="both"/>
      </w:pPr>
    </w:p>
    <w:p w14:paraId="63DF9CAB" w14:textId="030487EF" w:rsidR="00FA2341" w:rsidRPr="0007610C" w:rsidRDefault="00012F6F" w:rsidP="00AB00A4">
      <w:pPr>
        <w:spacing w:line="240" w:lineRule="auto"/>
        <w:jc w:val="both"/>
        <w:rPr>
          <w:rFonts w:ascii="Arial" w:hAnsi="Arial" w:cs="Arial"/>
        </w:rPr>
      </w:pPr>
      <w:r>
        <w:t>V..................................................... dne: .........................................</w:t>
      </w:r>
    </w:p>
    <w:sectPr w:rsidR="00FA2341" w:rsidRPr="0007610C" w:rsidSect="00012F6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567" w:right="851" w:bottom="1021" w:left="1134" w:header="709" w:footer="1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DB39EC" w14:textId="77777777" w:rsidR="001858CD" w:rsidRPr="00CE3F65" w:rsidRDefault="001858CD" w:rsidP="00CE3F65">
      <w:r>
        <w:separator/>
      </w:r>
    </w:p>
  </w:endnote>
  <w:endnote w:type="continuationSeparator" w:id="0">
    <w:p w14:paraId="25DFDFBD" w14:textId="77777777" w:rsidR="001858CD" w:rsidRPr="00CE3F65" w:rsidRDefault="001858CD" w:rsidP="00CE3F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213CF3" w14:textId="77777777" w:rsidR="008E15A9" w:rsidRDefault="008E15A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6"/>
        <w:szCs w:val="16"/>
      </w:rPr>
      <w:id w:val="1295488899"/>
      <w:docPartObj>
        <w:docPartGallery w:val="Page Numbers (Bottom of Page)"/>
        <w:docPartUnique/>
      </w:docPartObj>
    </w:sdtPr>
    <w:sdtEndPr/>
    <w:sdtContent>
      <w:p w14:paraId="197ECB91" w14:textId="77777777" w:rsidR="00F76B6A" w:rsidRPr="003058C7" w:rsidRDefault="00F76B6A" w:rsidP="003058C7">
        <w:pPr>
          <w:pStyle w:val="Zpat"/>
          <w:jc w:val="center"/>
          <w:rPr>
            <w:rFonts w:ascii="Arial" w:hAnsi="Arial" w:cs="Arial"/>
            <w:sz w:val="16"/>
            <w:szCs w:val="16"/>
          </w:rPr>
        </w:pPr>
        <w:r w:rsidRPr="003058C7">
          <w:rPr>
            <w:rFonts w:ascii="Arial" w:hAnsi="Arial" w:cs="Arial"/>
            <w:sz w:val="16"/>
            <w:szCs w:val="16"/>
          </w:rPr>
          <w:fldChar w:fldCharType="begin"/>
        </w:r>
        <w:r w:rsidRPr="003058C7">
          <w:rPr>
            <w:rFonts w:ascii="Arial" w:hAnsi="Arial" w:cs="Arial"/>
            <w:sz w:val="16"/>
            <w:szCs w:val="16"/>
          </w:rPr>
          <w:instrText>PAGE   \* MERGEFORMAT</w:instrText>
        </w:r>
        <w:r w:rsidRPr="003058C7">
          <w:rPr>
            <w:rFonts w:ascii="Arial" w:hAnsi="Arial" w:cs="Arial"/>
            <w:sz w:val="16"/>
            <w:szCs w:val="16"/>
          </w:rPr>
          <w:fldChar w:fldCharType="separate"/>
        </w:r>
        <w:r w:rsidRPr="003058C7">
          <w:rPr>
            <w:rFonts w:ascii="Arial" w:hAnsi="Arial" w:cs="Arial"/>
            <w:sz w:val="16"/>
            <w:szCs w:val="16"/>
          </w:rPr>
          <w:t>2</w:t>
        </w:r>
        <w:r w:rsidRPr="003058C7">
          <w:rPr>
            <w:rFonts w:ascii="Arial" w:hAnsi="Arial" w:cs="Arial"/>
            <w:sz w:val="16"/>
            <w:szCs w:val="16"/>
          </w:rPr>
          <w:fldChar w:fldCharType="end"/>
        </w:r>
      </w:p>
    </w:sdtContent>
  </w:sdt>
  <w:p w14:paraId="305431B9" w14:textId="77777777" w:rsidR="00F76B6A" w:rsidRDefault="00F76B6A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90204496"/>
      <w:docPartObj>
        <w:docPartGallery w:val="Page Numbers (Bottom of Page)"/>
        <w:docPartUnique/>
      </w:docPartObj>
    </w:sdtPr>
    <w:sdtEndPr/>
    <w:sdtContent>
      <w:p w14:paraId="67EB2E0B" w14:textId="77777777" w:rsidR="00F76B6A" w:rsidRPr="00CE3F65" w:rsidRDefault="00F76B6A" w:rsidP="003058C7">
        <w:pPr>
          <w:pStyle w:val="Zpat"/>
          <w:jc w:val="center"/>
        </w:pPr>
        <w:r w:rsidRPr="003058C7">
          <w:rPr>
            <w:rFonts w:ascii="Arial" w:hAnsi="Arial" w:cs="Arial"/>
            <w:sz w:val="16"/>
            <w:szCs w:val="16"/>
          </w:rPr>
          <w:fldChar w:fldCharType="begin"/>
        </w:r>
        <w:r w:rsidRPr="003058C7">
          <w:rPr>
            <w:rFonts w:ascii="Arial" w:hAnsi="Arial" w:cs="Arial"/>
            <w:sz w:val="16"/>
            <w:szCs w:val="16"/>
          </w:rPr>
          <w:instrText>PAGE   \* MERGEFORMAT</w:instrText>
        </w:r>
        <w:r w:rsidRPr="003058C7">
          <w:rPr>
            <w:rFonts w:ascii="Arial" w:hAnsi="Arial" w:cs="Arial"/>
            <w:sz w:val="16"/>
            <w:szCs w:val="16"/>
          </w:rPr>
          <w:fldChar w:fldCharType="separate"/>
        </w:r>
        <w:r w:rsidRPr="003058C7">
          <w:rPr>
            <w:rFonts w:ascii="Arial" w:hAnsi="Arial" w:cs="Arial"/>
            <w:sz w:val="16"/>
            <w:szCs w:val="16"/>
          </w:rPr>
          <w:t>2</w:t>
        </w:r>
        <w:r w:rsidRPr="003058C7">
          <w:rPr>
            <w:rFonts w:ascii="Arial" w:hAnsi="Arial" w:cs="Arial"/>
            <w:sz w:val="16"/>
            <w:szCs w:val="16"/>
          </w:rPr>
          <w:fldChar w:fldCharType="end"/>
        </w:r>
      </w:p>
    </w:sdtContent>
  </w:sdt>
  <w:p w14:paraId="44525767" w14:textId="77777777" w:rsidR="00F76B6A" w:rsidRDefault="00F76B6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72627A" w14:textId="77777777" w:rsidR="001858CD" w:rsidRPr="00CE3F65" w:rsidRDefault="001858CD" w:rsidP="00CE3F65">
      <w:r>
        <w:separator/>
      </w:r>
    </w:p>
  </w:footnote>
  <w:footnote w:type="continuationSeparator" w:id="0">
    <w:p w14:paraId="1557AE78" w14:textId="77777777" w:rsidR="001858CD" w:rsidRPr="00CE3F65" w:rsidRDefault="001858CD" w:rsidP="00CE3F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884D67" w14:textId="77777777" w:rsidR="008E15A9" w:rsidRDefault="008E15A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638971" w14:textId="77777777" w:rsidR="006805DC" w:rsidRDefault="00E74E7F">
    <w:pPr>
      <w:pStyle w:val="Zhlav"/>
    </w:pPr>
    <w:r>
      <w:rPr>
        <w:noProof/>
      </w:rPr>
      <w:drawing>
        <wp:anchor distT="0" distB="0" distL="114300" distR="114300" simplePos="0" relativeHeight="251662336" behindDoc="1" locked="0" layoutInCell="1" allowOverlap="1" wp14:anchorId="12C5D39F" wp14:editId="4A5441B8">
          <wp:simplePos x="0" y="0"/>
          <wp:positionH relativeFrom="page">
            <wp:posOffset>0</wp:posOffset>
          </wp:positionH>
          <wp:positionV relativeFrom="page">
            <wp:posOffset>1</wp:posOffset>
          </wp:positionV>
          <wp:extent cx="7558760" cy="10691987"/>
          <wp:effectExtent l="0" t="0" r="4445" b="0"/>
          <wp:wrapNone/>
          <wp:docPr id="1513536708" name="Obrázek 151353670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" name="Obrázek 3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8760" cy="1069198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2206D4" w14:textId="77777777" w:rsidR="00F76B6A" w:rsidRDefault="005A0ABB" w:rsidP="005A0ABB">
    <w:pPr>
      <w:pStyle w:val="Zhlav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1" layoutInCell="1" allowOverlap="1" wp14:anchorId="1D6A1809" wp14:editId="0A28C785">
              <wp:simplePos x="0" y="0"/>
              <wp:positionH relativeFrom="column">
                <wp:posOffset>680085</wp:posOffset>
              </wp:positionH>
              <wp:positionV relativeFrom="paragraph">
                <wp:posOffset>568960</wp:posOffset>
              </wp:positionV>
              <wp:extent cx="3409200" cy="370800"/>
              <wp:effectExtent l="0" t="0" r="0" b="0"/>
              <wp:wrapNone/>
              <wp:docPr id="16" name="Textové pole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09200" cy="370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D37914C" w14:textId="1A244106" w:rsidR="005A0ABB" w:rsidRPr="005A0ABB" w:rsidRDefault="0013365D" w:rsidP="00C261C2">
                          <w:pPr>
                            <w:pStyle w:val="mmbzahlavi"/>
                          </w:pPr>
                          <w:r>
                            <w:t>Oddělení životního prostředí a dopravy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90000" rIns="91440" bIns="90000" numCol="1" spcCol="0" rtlCol="0" fromWordArt="0" anchor="t" anchorCtr="0" forceAA="0" upright="1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D6A1809" id="_x0000_t202" coordsize="21600,21600" o:spt="202" path="m,l,21600r21600,l21600,xe">
              <v:stroke joinstyle="miter"/>
              <v:path gradientshapeok="t" o:connecttype="rect"/>
            </v:shapetype>
            <v:shape id="Textové pole 16" o:spid="_x0000_s1026" type="#_x0000_t202" style="position:absolute;margin-left:53.55pt;margin-top:44.8pt;width:268.45pt;height:29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" filled="f" stroked="f" strokeweight=".5pt">
              <v:textbox inset=",2.5mm,,2.5mm">
                <w:txbxContent>
                  <w:p w14:paraId="2D37914C" w14:textId="1A244106" w:rsidR="005A0ABB" w:rsidRPr="005A0ABB" w:rsidRDefault="0013365D" w:rsidP="00C261C2">
                    <w:pPr>
                      <w:pStyle w:val="mmbzahlavi"/>
                    </w:pPr>
                    <w:r>
                      <w:t>Oddělení životního prostředí a dopravy</w:t>
                    </w:r>
                  </w:p>
                </w:txbxContent>
              </v:textbox>
              <w10:anchorlock/>
            </v:shape>
          </w:pict>
        </mc:Fallback>
      </mc:AlternateContent>
    </w:r>
    <w:r w:rsidR="007E23DA">
      <w:rPr>
        <w:noProof/>
      </w:rPr>
      <w:drawing>
        <wp:anchor distT="0" distB="0" distL="114300" distR="114300" simplePos="0" relativeHeight="251663360" behindDoc="1" locked="1" layoutInCell="1" allowOverlap="1" wp14:anchorId="597B0046" wp14:editId="5EC657CB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3325" cy="10683875"/>
          <wp:effectExtent l="0" t="0" r="9525" b="3175"/>
          <wp:wrapNone/>
          <wp:docPr id="1981952690" name="Obrázek 198195269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3325" cy="1068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3313B"/>
    <w:multiLevelType w:val="hybridMultilevel"/>
    <w:tmpl w:val="F968A6C2"/>
    <w:lvl w:ilvl="0" w:tplc="04050001">
      <w:start w:val="1"/>
      <w:numFmt w:val="bullet"/>
      <w:lvlText w:val=""/>
      <w:lvlJc w:val="left"/>
      <w:pPr>
        <w:ind w:left="3337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4057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4777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5497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6217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6937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7657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8377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9097" w:hanging="360"/>
      </w:pPr>
      <w:rPr>
        <w:rFonts w:ascii="Wingdings" w:hAnsi="Wingdings" w:hint="default"/>
      </w:rPr>
    </w:lvl>
  </w:abstractNum>
  <w:num w:numId="1" w16cid:durableId="18124827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365D"/>
    <w:rsid w:val="00002813"/>
    <w:rsid w:val="000100F1"/>
    <w:rsid w:val="000115D2"/>
    <w:rsid w:val="00012BB3"/>
    <w:rsid w:val="00012F6F"/>
    <w:rsid w:val="00034E3B"/>
    <w:rsid w:val="00044A53"/>
    <w:rsid w:val="00045863"/>
    <w:rsid w:val="0007610C"/>
    <w:rsid w:val="0009693A"/>
    <w:rsid w:val="000A277A"/>
    <w:rsid w:val="000A6130"/>
    <w:rsid w:val="000D14FD"/>
    <w:rsid w:val="001244B7"/>
    <w:rsid w:val="0013365D"/>
    <w:rsid w:val="00133932"/>
    <w:rsid w:val="00143EFD"/>
    <w:rsid w:val="0017055D"/>
    <w:rsid w:val="001803D9"/>
    <w:rsid w:val="001858CD"/>
    <w:rsid w:val="0019423B"/>
    <w:rsid w:val="001976B7"/>
    <w:rsid w:val="001A2727"/>
    <w:rsid w:val="001A6957"/>
    <w:rsid w:val="001B63F5"/>
    <w:rsid w:val="001B700E"/>
    <w:rsid w:val="001D5416"/>
    <w:rsid w:val="001E5007"/>
    <w:rsid w:val="001F4599"/>
    <w:rsid w:val="0021209C"/>
    <w:rsid w:val="002202F4"/>
    <w:rsid w:val="002351B0"/>
    <w:rsid w:val="002362B2"/>
    <w:rsid w:val="00237D5B"/>
    <w:rsid w:val="0024272E"/>
    <w:rsid w:val="0024342D"/>
    <w:rsid w:val="002B6742"/>
    <w:rsid w:val="002B68D6"/>
    <w:rsid w:val="002D33B4"/>
    <w:rsid w:val="002E269B"/>
    <w:rsid w:val="002F6A8C"/>
    <w:rsid w:val="00304F65"/>
    <w:rsid w:val="003058C7"/>
    <w:rsid w:val="00312850"/>
    <w:rsid w:val="00315DBF"/>
    <w:rsid w:val="00335261"/>
    <w:rsid w:val="00343279"/>
    <w:rsid w:val="00345A2C"/>
    <w:rsid w:val="0038774E"/>
    <w:rsid w:val="003B24CB"/>
    <w:rsid w:val="003D262C"/>
    <w:rsid w:val="003D5182"/>
    <w:rsid w:val="003E72CD"/>
    <w:rsid w:val="003F6128"/>
    <w:rsid w:val="00406989"/>
    <w:rsid w:val="00411120"/>
    <w:rsid w:val="00444C85"/>
    <w:rsid w:val="00457918"/>
    <w:rsid w:val="00461FD2"/>
    <w:rsid w:val="004B2384"/>
    <w:rsid w:val="004D52F8"/>
    <w:rsid w:val="004D7EA4"/>
    <w:rsid w:val="004E22A0"/>
    <w:rsid w:val="004E3EDD"/>
    <w:rsid w:val="004E6E85"/>
    <w:rsid w:val="004F534C"/>
    <w:rsid w:val="004F5F24"/>
    <w:rsid w:val="00514013"/>
    <w:rsid w:val="005468E4"/>
    <w:rsid w:val="00556A6E"/>
    <w:rsid w:val="005576D3"/>
    <w:rsid w:val="005669FD"/>
    <w:rsid w:val="00573E0E"/>
    <w:rsid w:val="005809F1"/>
    <w:rsid w:val="005859EE"/>
    <w:rsid w:val="00585EC9"/>
    <w:rsid w:val="005902B9"/>
    <w:rsid w:val="005A0ABB"/>
    <w:rsid w:val="005D22CA"/>
    <w:rsid w:val="005F4725"/>
    <w:rsid w:val="00605508"/>
    <w:rsid w:val="00613AD1"/>
    <w:rsid w:val="0062416F"/>
    <w:rsid w:val="00634946"/>
    <w:rsid w:val="00645D9E"/>
    <w:rsid w:val="00656A3D"/>
    <w:rsid w:val="00665783"/>
    <w:rsid w:val="00677F10"/>
    <w:rsid w:val="006805DC"/>
    <w:rsid w:val="006C32E2"/>
    <w:rsid w:val="006D4D0C"/>
    <w:rsid w:val="006F08E4"/>
    <w:rsid w:val="006F364E"/>
    <w:rsid w:val="00703140"/>
    <w:rsid w:val="0074650C"/>
    <w:rsid w:val="007550E1"/>
    <w:rsid w:val="007843E1"/>
    <w:rsid w:val="007A1ABD"/>
    <w:rsid w:val="007A3420"/>
    <w:rsid w:val="007A39E8"/>
    <w:rsid w:val="007E23DA"/>
    <w:rsid w:val="007E564C"/>
    <w:rsid w:val="007F3E65"/>
    <w:rsid w:val="007F6996"/>
    <w:rsid w:val="008007EA"/>
    <w:rsid w:val="00800D2E"/>
    <w:rsid w:val="008168AE"/>
    <w:rsid w:val="008309A9"/>
    <w:rsid w:val="00873090"/>
    <w:rsid w:val="008978BF"/>
    <w:rsid w:val="008A030E"/>
    <w:rsid w:val="008A5C9E"/>
    <w:rsid w:val="008B6425"/>
    <w:rsid w:val="008C6CFC"/>
    <w:rsid w:val="008D6F8C"/>
    <w:rsid w:val="008E15A9"/>
    <w:rsid w:val="008E46B5"/>
    <w:rsid w:val="008E485A"/>
    <w:rsid w:val="00914103"/>
    <w:rsid w:val="0097084E"/>
    <w:rsid w:val="0097491D"/>
    <w:rsid w:val="00985DB0"/>
    <w:rsid w:val="009B27F7"/>
    <w:rsid w:val="009E41D8"/>
    <w:rsid w:val="009F0D2A"/>
    <w:rsid w:val="00A0618B"/>
    <w:rsid w:val="00A17B3F"/>
    <w:rsid w:val="00A21C7A"/>
    <w:rsid w:val="00A27990"/>
    <w:rsid w:val="00A45102"/>
    <w:rsid w:val="00A71C77"/>
    <w:rsid w:val="00A835DC"/>
    <w:rsid w:val="00AB00A4"/>
    <w:rsid w:val="00AC6668"/>
    <w:rsid w:val="00AD1BD2"/>
    <w:rsid w:val="00AF463F"/>
    <w:rsid w:val="00B2211D"/>
    <w:rsid w:val="00B24D1A"/>
    <w:rsid w:val="00B327F6"/>
    <w:rsid w:val="00B410F5"/>
    <w:rsid w:val="00B57B3C"/>
    <w:rsid w:val="00B73D6C"/>
    <w:rsid w:val="00B921C0"/>
    <w:rsid w:val="00BA703F"/>
    <w:rsid w:val="00BE36F0"/>
    <w:rsid w:val="00BF75B0"/>
    <w:rsid w:val="00C07502"/>
    <w:rsid w:val="00C261C2"/>
    <w:rsid w:val="00C42B8D"/>
    <w:rsid w:val="00C45C9A"/>
    <w:rsid w:val="00C61392"/>
    <w:rsid w:val="00C732BF"/>
    <w:rsid w:val="00CA574D"/>
    <w:rsid w:val="00CC4CB3"/>
    <w:rsid w:val="00CC5B76"/>
    <w:rsid w:val="00CC681F"/>
    <w:rsid w:val="00CD2CEB"/>
    <w:rsid w:val="00CD5315"/>
    <w:rsid w:val="00CE31D0"/>
    <w:rsid w:val="00CE3F65"/>
    <w:rsid w:val="00D143B4"/>
    <w:rsid w:val="00D23435"/>
    <w:rsid w:val="00D266B2"/>
    <w:rsid w:val="00D267ED"/>
    <w:rsid w:val="00D27174"/>
    <w:rsid w:val="00D36BDD"/>
    <w:rsid w:val="00D378AF"/>
    <w:rsid w:val="00D9284E"/>
    <w:rsid w:val="00DB584E"/>
    <w:rsid w:val="00DD5707"/>
    <w:rsid w:val="00DF5317"/>
    <w:rsid w:val="00E36400"/>
    <w:rsid w:val="00E4683D"/>
    <w:rsid w:val="00E46E58"/>
    <w:rsid w:val="00E72E54"/>
    <w:rsid w:val="00E74B5C"/>
    <w:rsid w:val="00E74E7F"/>
    <w:rsid w:val="00E800DA"/>
    <w:rsid w:val="00E81A0B"/>
    <w:rsid w:val="00E90F7A"/>
    <w:rsid w:val="00EB2CE0"/>
    <w:rsid w:val="00EE04FC"/>
    <w:rsid w:val="00EE3933"/>
    <w:rsid w:val="00EE537E"/>
    <w:rsid w:val="00EE7B31"/>
    <w:rsid w:val="00EF4AC2"/>
    <w:rsid w:val="00F030D5"/>
    <w:rsid w:val="00F17CC7"/>
    <w:rsid w:val="00F24495"/>
    <w:rsid w:val="00F3132C"/>
    <w:rsid w:val="00F32F61"/>
    <w:rsid w:val="00F36317"/>
    <w:rsid w:val="00F4016F"/>
    <w:rsid w:val="00F40A3D"/>
    <w:rsid w:val="00F45260"/>
    <w:rsid w:val="00F458D1"/>
    <w:rsid w:val="00F62379"/>
    <w:rsid w:val="00F6766F"/>
    <w:rsid w:val="00F76B6A"/>
    <w:rsid w:val="00F80D61"/>
    <w:rsid w:val="00F83B79"/>
    <w:rsid w:val="00F9402B"/>
    <w:rsid w:val="00FA2341"/>
    <w:rsid w:val="00FC4424"/>
    <w:rsid w:val="00FE6D56"/>
    <w:rsid w:val="00FF6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7ED2B4"/>
  <w15:chartTrackingRefBased/>
  <w15:docId w15:val="{DEB35E58-C7AC-4FC7-BD94-68FBDBBCE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9" w:qFormat="1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locked="0" w:semiHidden="1" w:uiPriority="9" w:unhideWhenUsed="1" w:qFormat="1"/>
    <w:lsdException w:name="heading 5" w:locked="0" w:semiHidden="1" w:uiPriority="9" w:unhideWhenUsed="1" w:qFormat="1"/>
    <w:lsdException w:name="heading 6" w:locked="0" w:semiHidden="1" w:uiPriority="9" w:unhideWhenUsed="1" w:qFormat="1"/>
    <w:lsdException w:name="heading 7" w:locked="0" w:semiHidden="1" w:uiPriority="9" w:unhideWhenUsed="1" w:qFormat="1"/>
    <w:lsdException w:name="heading 8" w:locked="0" w:semiHidden="1" w:uiPriority="9" w:unhideWhenUsed="1" w:qFormat="1"/>
    <w:lsdException w:name="heading 9" w:locked="0" w:semiHidden="1" w:uiPriority="9" w:unhideWhenUsed="1" w:qFormat="1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locked="0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locked="0" w:semiHidden="1" w:unhideWhenUsed="1"/>
    <w:lsdException w:name="caption" w:locked="0" w:semiHidden="1" w:uiPriority="35" w:unhideWhenUsed="1" w:qFormat="1"/>
    <w:lsdException w:name="table of figures" w:locked="0" w:semiHidden="1" w:unhideWhenUsed="1"/>
    <w:lsdException w:name="envelope address" w:locked="0" w:semiHidden="1" w:unhideWhenUsed="1"/>
    <w:lsdException w:name="envelope return" w:locked="0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nhideWhenUsed="1"/>
    <w:lsdException w:name="endnote reference" w:locked="0" w:semiHidden="1" w:unhideWhenUsed="1"/>
    <w:lsdException w:name="endnote text" w:locked="0" w:semiHidden="1" w:unhideWhenUsed="1"/>
    <w:lsdException w:name="table of authorities" w:locked="0" w:semiHidden="1" w:unhideWhenUsed="1"/>
    <w:lsdException w:name="macro" w:locked="0" w:semiHidden="1" w:unhideWhenUsed="1"/>
    <w:lsdException w:name="toa heading" w:locked="0" w:semiHidden="1" w:unhideWhenUsed="1"/>
    <w:lsdException w:name="List" w:locked="0" w:semiHidden="1" w:unhideWhenUsed="1"/>
    <w:lsdException w:name="List Bullet" w:locked="0" w:semiHidden="1" w:unhideWhenUsed="1"/>
    <w:lsdException w:name="List Number" w:locked="0" w:semiHidden="1" w:unhideWhenUsed="1"/>
    <w:lsdException w:name="List 2" w:locked="0" w:semiHidden="1" w:unhideWhenUsed="1"/>
    <w:lsdException w:name="List 3" w:locked="0" w:semiHidden="1" w:unhideWhenUsed="1"/>
    <w:lsdException w:name="List 4" w:locked="0" w:semiHidden="1" w:unhideWhenUsed="1"/>
    <w:lsdException w:name="List 5" w:locked="0" w:semiHidden="1" w:unhideWhenUsed="1"/>
    <w:lsdException w:name="List Bullet 2" w:locked="0" w:semiHidden="1" w:unhideWhenUsed="1"/>
    <w:lsdException w:name="List Bullet 3" w:locked="0" w:semiHidden="1" w:unhideWhenUsed="1"/>
    <w:lsdException w:name="List Bullet 4" w:locked="0" w:semiHidden="1" w:unhideWhenUsed="1"/>
    <w:lsdException w:name="List Bullet 5" w:locked="0" w:semiHidden="1" w:unhideWhenUsed="1"/>
    <w:lsdException w:name="List Number 2" w:locked="0" w:semiHidden="1" w:unhideWhenUsed="1"/>
    <w:lsdException w:name="List Number 3" w:locked="0" w:semiHidden="1" w:unhideWhenUsed="1"/>
    <w:lsdException w:name="List Number 4" w:locked="0" w:semiHidden="1" w:unhideWhenUsed="1"/>
    <w:lsdException w:name="List Number 5" w:locked="0" w:semiHidden="1" w:unhideWhenUsed="1"/>
    <w:lsdException w:name="Title" w:locked="0" w:uiPriority="10" w:qFormat="1"/>
    <w:lsdException w:name="Closing" w:locked="0" w:semiHidden="1" w:unhideWhenUsed="1"/>
    <w:lsdException w:name="Signature" w:locked="0" w:semiHidden="1" w:unhideWhenUsed="1"/>
    <w:lsdException w:name="Default Paragraph Font" w:locked="0" w:semiHidden="1" w:uiPriority="1" w:unhideWhenUsed="1"/>
    <w:lsdException w:name="Body Text" w:locked="0" w:semiHidden="1" w:unhideWhenUsed="1"/>
    <w:lsdException w:name="Body Text Indent" w:locked="0" w:semiHidden="1" w:unhideWhenUsed="1"/>
    <w:lsdException w:name="List Continue" w:locked="0" w:semiHidden="1" w:unhideWhenUsed="1"/>
    <w:lsdException w:name="List Continue 2" w:locked="0" w:semiHidden="1" w:unhideWhenUsed="1"/>
    <w:lsdException w:name="List Continue 3" w:locked="0" w:semiHidden="1" w:unhideWhenUsed="1"/>
    <w:lsdException w:name="List Continue 4" w:locked="0" w:semiHidden="1" w:unhideWhenUsed="1"/>
    <w:lsdException w:name="List Continue 5" w:locked="0" w:semiHidden="1" w:unhideWhenUsed="1"/>
    <w:lsdException w:name="Message Header" w:locked="0" w:semiHidden="1" w:unhideWhenUsed="1"/>
    <w:lsdException w:name="Subtitle" w:locked="0" w:uiPriority="11" w:qFormat="1"/>
    <w:lsdException w:name="Salutation" w:locked="0" w:semiHidden="1" w:unhideWhenUsed="1"/>
    <w:lsdException w:name="Date" w:locked="0" w:semiHidden="1" w:unhideWhenUsed="1"/>
    <w:lsdException w:name="Body Text First Indent" w:locked="0" w:semiHidden="1" w:unhideWhenUsed="1"/>
    <w:lsdException w:name="Body Text First Indent 2" w:locked="0" w:semiHidden="1" w:unhideWhenUsed="1"/>
    <w:lsdException w:name="Note Heading" w:locked="0" w:semiHidden="1" w:unhideWhenUsed="1"/>
    <w:lsdException w:name="Body Text 2" w:locked="0" w:semiHidden="1" w:unhideWhenUsed="1"/>
    <w:lsdException w:name="Body Text 3" w:locked="0" w:semiHidden="1" w:unhideWhenUsed="1"/>
    <w:lsdException w:name="Body Text Indent 2" w:locked="0" w:semiHidden="1" w:unhideWhenUsed="1"/>
    <w:lsdException w:name="Body Text Indent 3" w:locked="0" w:semiHidden="1" w:unhideWhenUsed="1"/>
    <w:lsdException w:name="Block Text" w:locked="0" w:semiHidden="1" w:unhideWhenUsed="1"/>
    <w:lsdException w:name="Hyperlink" w:locked="0" w:semiHidden="1" w:unhideWhenUsed="1"/>
    <w:lsdException w:name="FollowedHyperlink" w:locked="0" w:semiHidden="1" w:unhideWhenUsed="1"/>
    <w:lsdException w:name="Strong" w:locked="0" w:uiPriority="22" w:qFormat="1"/>
    <w:lsdException w:name="Emphasis" w:locked="0" w:uiPriority="20" w:qFormat="1"/>
    <w:lsdException w:name="Document Map" w:locked="0" w:semiHidden="1" w:unhideWhenUsed="1"/>
    <w:lsdException w:name="Plain Text" w:locked="0" w:semiHidden="1" w:unhideWhenUsed="1"/>
    <w:lsdException w:name="E-mail Signature" w:locked="0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locked="0" w:semiHidden="1" w:unhideWhenUsed="1"/>
    <w:lsdException w:name="HTML Acronym" w:locked="0" w:semiHidden="1" w:unhideWhenUsed="1"/>
    <w:lsdException w:name="HTML Address" w:locked="0" w:semiHidden="1" w:unhideWhenUsed="1"/>
    <w:lsdException w:name="HTML Cite" w:locked="0" w:semiHidden="1" w:unhideWhenUsed="1"/>
    <w:lsdException w:name="HTML Code" w:locked="0" w:semiHidden="1" w:unhideWhenUsed="1"/>
    <w:lsdException w:name="HTML Definition" w:locked="0" w:semiHidden="1" w:unhideWhenUsed="1"/>
    <w:lsdException w:name="HTML Keyboard" w:locked="0" w:semiHidden="1" w:unhideWhenUsed="1"/>
    <w:lsdException w:name="HTML Preformatted" w:locked="0" w:semiHidden="1" w:unhideWhenUsed="1"/>
    <w:lsdException w:name="HTML Sample" w:locked="0" w:semiHidden="1" w:unhideWhenUsed="1"/>
    <w:lsdException w:name="HTML Typewriter" w:locked="0" w:semiHidden="1" w:unhideWhenUsed="1"/>
    <w:lsdException w:name="HTML Variable" w:locked="0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 w:qFormat="1"/>
    <w:lsdException w:name="Quote" w:locked="0" w:uiPriority="29" w:qFormat="1"/>
    <w:lsdException w:name="Intense Quote" w:locked="0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 w:qFormat="1"/>
    <w:lsdException w:name="Intense Emphasis" w:locked="0" w:uiPriority="21" w:qFormat="1"/>
    <w:lsdException w:name="Subtle Reference" w:locked="0" w:uiPriority="31" w:qFormat="1"/>
    <w:lsdException w:name="Intense Reference" w:locked="0" w:uiPriority="32" w:qFormat="1"/>
    <w:lsdException w:name="Book Title" w:locked="0" w:uiPriority="33" w:qFormat="1"/>
    <w:lsdException w:name="Bibliography" w:locked="0" w:semiHidden="1" w:uiPriority="37" w:unhideWhenUsed="1"/>
    <w:lsdException w:name="TOC Heading" w:locked="0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ln">
    <w:name w:val="Normal"/>
    <w:qFormat/>
    <w:rsid w:val="00012F6F"/>
    <w:pPr>
      <w:widowControl w:val="0"/>
      <w:spacing w:after="0" w:line="288" w:lineRule="auto"/>
    </w:pPr>
    <w:rPr>
      <w:rFonts w:ascii="Times New Roman" w:eastAsia="Times New Roman" w:hAnsi="Times New Roman" w:cs="Times New Roman"/>
      <w:noProof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805DC"/>
    <w:pPr>
      <w:widowControl/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noProof w:val="0"/>
      <w:sz w:val="22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6805DC"/>
  </w:style>
  <w:style w:type="paragraph" w:styleId="Zpat">
    <w:name w:val="footer"/>
    <w:basedOn w:val="Normln"/>
    <w:link w:val="ZpatChar"/>
    <w:uiPriority w:val="99"/>
    <w:unhideWhenUsed/>
    <w:rsid w:val="006805DC"/>
    <w:pPr>
      <w:widowControl/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noProof w:val="0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6805DC"/>
  </w:style>
  <w:style w:type="paragraph" w:styleId="Bezmezer">
    <w:name w:val="No Spacing"/>
    <w:link w:val="BezmezerChar"/>
    <w:uiPriority w:val="1"/>
    <w:qFormat/>
    <w:rsid w:val="00012BB3"/>
    <w:pPr>
      <w:spacing w:after="0" w:line="240" w:lineRule="auto"/>
    </w:pPr>
  </w:style>
  <w:style w:type="character" w:styleId="Hypertextovodkaz">
    <w:name w:val="Hyperlink"/>
    <w:basedOn w:val="Standardnpsmoodstavce"/>
    <w:uiPriority w:val="99"/>
    <w:unhideWhenUsed/>
    <w:rsid w:val="003058C7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3058C7"/>
    <w:rPr>
      <w:color w:val="605E5C"/>
      <w:shd w:val="clear" w:color="auto" w:fill="E1DFDD"/>
    </w:rPr>
  </w:style>
  <w:style w:type="paragraph" w:customStyle="1" w:styleId="Normlntun">
    <w:name w:val="Normální tučně"/>
    <w:basedOn w:val="Normln"/>
    <w:next w:val="Normln"/>
    <w:link w:val="NormlntunChar"/>
    <w:qFormat/>
    <w:rsid w:val="003058C7"/>
    <w:pPr>
      <w:widowControl/>
      <w:spacing w:line="300" w:lineRule="auto"/>
      <w:jc w:val="both"/>
    </w:pPr>
    <w:rPr>
      <w:rFonts w:ascii="Arial" w:eastAsiaTheme="minorHAnsi" w:hAnsi="Arial" w:cstheme="minorBidi"/>
      <w:b/>
      <w:noProof w:val="0"/>
      <w:color w:val="000000" w:themeColor="text1"/>
      <w:sz w:val="20"/>
      <w:szCs w:val="22"/>
      <w:lang w:eastAsia="en-US"/>
    </w:rPr>
  </w:style>
  <w:style w:type="table" w:styleId="Mkatabulky">
    <w:name w:val="Table Grid"/>
    <w:basedOn w:val="Normlntabulka"/>
    <w:uiPriority w:val="39"/>
    <w:locked/>
    <w:rsid w:val="00F80D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mbnadpis">
    <w:name w:val="mmb_nadpis"/>
    <w:basedOn w:val="Normlntun"/>
    <w:link w:val="mmbnadpisChar"/>
    <w:qFormat/>
    <w:rsid w:val="00C261C2"/>
    <w:rPr>
      <w:rFonts w:cs="Arial"/>
      <w:color w:val="auto"/>
    </w:rPr>
  </w:style>
  <w:style w:type="paragraph" w:customStyle="1" w:styleId="mmbodstavec">
    <w:name w:val="mmb_odstavec"/>
    <w:basedOn w:val="Normln"/>
    <w:link w:val="mmbodstavecChar"/>
    <w:qFormat/>
    <w:rsid w:val="00C261C2"/>
    <w:pPr>
      <w:widowControl/>
      <w:spacing w:line="300" w:lineRule="auto"/>
      <w:jc w:val="both"/>
    </w:pPr>
    <w:rPr>
      <w:rFonts w:ascii="Arial" w:eastAsiaTheme="minorHAnsi" w:hAnsi="Arial" w:cs="Arial"/>
      <w:noProof w:val="0"/>
      <w:sz w:val="20"/>
      <w:lang w:eastAsia="en-US"/>
    </w:rPr>
  </w:style>
  <w:style w:type="character" w:customStyle="1" w:styleId="NormlntunChar">
    <w:name w:val="Normální tučně Char"/>
    <w:basedOn w:val="Standardnpsmoodstavce"/>
    <w:link w:val="Normlntun"/>
    <w:rsid w:val="00C261C2"/>
    <w:rPr>
      <w:rFonts w:ascii="Arial" w:hAnsi="Arial"/>
      <w:b/>
      <w:color w:val="000000" w:themeColor="text1"/>
      <w:sz w:val="20"/>
    </w:rPr>
  </w:style>
  <w:style w:type="character" w:customStyle="1" w:styleId="mmbnadpisChar">
    <w:name w:val="mmb_nadpis Char"/>
    <w:basedOn w:val="NormlntunChar"/>
    <w:link w:val="mmbnadpis"/>
    <w:rsid w:val="00C261C2"/>
    <w:rPr>
      <w:rFonts w:ascii="Arial" w:hAnsi="Arial" w:cs="Arial"/>
      <w:b/>
      <w:color w:val="000000" w:themeColor="text1"/>
      <w:sz w:val="20"/>
    </w:rPr>
  </w:style>
  <w:style w:type="paragraph" w:customStyle="1" w:styleId="mmbzahlavi">
    <w:name w:val="mmb_zahlavi"/>
    <w:basedOn w:val="Normln"/>
    <w:link w:val="mmbzahlaviChar"/>
    <w:qFormat/>
    <w:rsid w:val="00C261C2"/>
    <w:pPr>
      <w:widowControl/>
      <w:spacing w:after="160" w:line="259" w:lineRule="auto"/>
    </w:pPr>
    <w:rPr>
      <w:rFonts w:ascii="Arial" w:eastAsiaTheme="minorHAnsi" w:hAnsi="Arial" w:cs="Arial"/>
      <w:noProof w:val="0"/>
      <w:sz w:val="22"/>
      <w:szCs w:val="22"/>
      <w:lang w:eastAsia="en-US"/>
    </w:rPr>
  </w:style>
  <w:style w:type="character" w:customStyle="1" w:styleId="mmbodstavecChar">
    <w:name w:val="mmb_odstavec Char"/>
    <w:basedOn w:val="Standardnpsmoodstavce"/>
    <w:link w:val="mmbodstavec"/>
    <w:rsid w:val="00C261C2"/>
    <w:rPr>
      <w:rFonts w:ascii="Arial" w:hAnsi="Arial" w:cs="Arial"/>
      <w:sz w:val="20"/>
      <w:szCs w:val="20"/>
    </w:rPr>
  </w:style>
  <w:style w:type="character" w:customStyle="1" w:styleId="mmbzahlaviChar">
    <w:name w:val="mmb_zahlavi Char"/>
    <w:basedOn w:val="Standardnpsmoodstavce"/>
    <w:link w:val="mmbzahlavi"/>
    <w:rsid w:val="00C261C2"/>
    <w:rPr>
      <w:rFonts w:ascii="Arial" w:hAnsi="Arial" w:cs="Arial"/>
    </w:rPr>
  </w:style>
  <w:style w:type="paragraph" w:customStyle="1" w:styleId="mmbadresa">
    <w:name w:val="mmb_adresa"/>
    <w:basedOn w:val="Bezmezer"/>
    <w:link w:val="mmbadresaChar"/>
    <w:qFormat/>
    <w:rsid w:val="0009693A"/>
    <w:rPr>
      <w:rFonts w:ascii="Arial" w:hAnsi="Arial" w:cs="Arial"/>
      <w:sz w:val="20"/>
      <w:szCs w:val="20"/>
    </w:rPr>
  </w:style>
  <w:style w:type="paragraph" w:customStyle="1" w:styleId="mmbodvolnadpis">
    <w:name w:val="mmb_odvol_nadpis"/>
    <w:basedOn w:val="mmbodstavec"/>
    <w:link w:val="mmbodvolnadpisChar"/>
    <w:qFormat/>
    <w:rsid w:val="0009693A"/>
    <w:rPr>
      <w:b/>
      <w:bCs/>
      <w:sz w:val="16"/>
      <w:szCs w:val="16"/>
    </w:rPr>
  </w:style>
  <w:style w:type="character" w:customStyle="1" w:styleId="BezmezerChar">
    <w:name w:val="Bez mezer Char"/>
    <w:basedOn w:val="Standardnpsmoodstavce"/>
    <w:link w:val="Bezmezer"/>
    <w:uiPriority w:val="1"/>
    <w:rsid w:val="0009693A"/>
  </w:style>
  <w:style w:type="character" w:customStyle="1" w:styleId="mmbadresaChar">
    <w:name w:val="mmb_adresa Char"/>
    <w:basedOn w:val="BezmezerChar"/>
    <w:link w:val="mmbadresa"/>
    <w:rsid w:val="0009693A"/>
    <w:rPr>
      <w:rFonts w:ascii="Arial" w:hAnsi="Arial" w:cs="Arial"/>
      <w:sz w:val="20"/>
      <w:szCs w:val="20"/>
    </w:rPr>
  </w:style>
  <w:style w:type="paragraph" w:customStyle="1" w:styleId="mmbodvoltext">
    <w:name w:val="mmb_odvol_text"/>
    <w:basedOn w:val="mmbodvolnadpis"/>
    <w:link w:val="mmbodvoltextChar"/>
    <w:qFormat/>
    <w:rsid w:val="0009693A"/>
    <w:rPr>
      <w:b w:val="0"/>
      <w:bCs w:val="0"/>
      <w:sz w:val="18"/>
      <w:szCs w:val="18"/>
    </w:rPr>
  </w:style>
  <w:style w:type="character" w:customStyle="1" w:styleId="mmbodvolnadpisChar">
    <w:name w:val="mmb_odvol_nadpis Char"/>
    <w:basedOn w:val="mmbodstavecChar"/>
    <w:link w:val="mmbodvolnadpis"/>
    <w:rsid w:val="0009693A"/>
    <w:rPr>
      <w:rFonts w:ascii="Arial" w:hAnsi="Arial" w:cs="Arial"/>
      <w:b/>
      <w:bCs/>
      <w:sz w:val="16"/>
      <w:szCs w:val="16"/>
    </w:rPr>
  </w:style>
  <w:style w:type="character" w:customStyle="1" w:styleId="mmbodvoltextChar">
    <w:name w:val="mmb_odvol_text Char"/>
    <w:basedOn w:val="mmbodvolnadpisChar"/>
    <w:link w:val="mmbodvoltext"/>
    <w:rsid w:val="0009693A"/>
    <w:rPr>
      <w:rFonts w:ascii="Arial" w:hAnsi="Arial" w:cs="Arial"/>
      <w:b w:val="0"/>
      <w:bCs w:val="0"/>
      <w:sz w:val="18"/>
      <w:szCs w:val="18"/>
    </w:rPr>
  </w:style>
  <w:style w:type="paragraph" w:customStyle="1" w:styleId="Normln0">
    <w:name w:val="Normální~"/>
    <w:basedOn w:val="Normln"/>
    <w:rsid w:val="008978BF"/>
  </w:style>
  <w:style w:type="paragraph" w:styleId="Odstavecseseznamem">
    <w:name w:val="List Paragraph"/>
    <w:basedOn w:val="Normln"/>
    <w:uiPriority w:val="34"/>
    <w:qFormat/>
    <w:rsid w:val="008978BF"/>
    <w:pPr>
      <w:widowControl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noProof w:val="0"/>
      <w:sz w:val="22"/>
      <w:szCs w:val="22"/>
    </w:rPr>
  </w:style>
  <w:style w:type="paragraph" w:customStyle="1" w:styleId="Styltabulky">
    <w:name w:val="Styl tabulky"/>
    <w:basedOn w:val="Normln"/>
    <w:rsid w:val="00012F6F"/>
    <w:pPr>
      <w:spacing w:line="240" w:lineRule="auto"/>
    </w:pPr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931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4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2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eckovice.brno.cz/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merkantilni%20tiskoviny%20-%20Mgr.Novotna\3b_Reckovice%20a%20Mokra%20Hora_uredni%20dopis_prenesena%20pusobnost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D1DE9E-4F94-4834-8F37-9ECC3A9D85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3b_Reckovice a Mokra Hora_uredni dopis_prenesena pusobnost</Template>
  <TotalTime>1</TotalTime>
  <Pages>1</Pages>
  <Words>338</Words>
  <Characters>1998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Brdíčko</dc:creator>
  <cp:keywords/>
  <dc:description/>
  <cp:lastModifiedBy>Klement Jan (MČ Brno-Řečkovice a Mokrá Hora)</cp:lastModifiedBy>
  <cp:revision>2</cp:revision>
  <cp:lastPrinted>2025-09-18T10:14:00Z</cp:lastPrinted>
  <dcterms:created xsi:type="dcterms:W3CDTF">2025-09-18T12:25:00Z</dcterms:created>
  <dcterms:modified xsi:type="dcterms:W3CDTF">2025-09-18T12:25:00Z</dcterms:modified>
</cp:coreProperties>
</file>