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0B658" w14:textId="77777777" w:rsidR="00F9402B" w:rsidRDefault="00F9402B">
      <w:pPr>
        <w:rPr>
          <w:rFonts w:ascii="Arial" w:hAnsi="Arial" w:cs="Arial"/>
        </w:rPr>
      </w:pPr>
    </w:p>
    <w:p w14:paraId="72D732D8" w14:textId="77777777" w:rsidR="00012F6F" w:rsidRDefault="00012F6F" w:rsidP="00012F6F">
      <w:pPr>
        <w:spacing w:after="120" w:line="238" w:lineRule="auto"/>
        <w:jc w:val="center"/>
        <w:rPr>
          <w:sz w:val="44"/>
        </w:rPr>
      </w:pPr>
    </w:p>
    <w:p w14:paraId="3300F3F6" w14:textId="77777777" w:rsidR="00012F6F" w:rsidRDefault="00012F6F" w:rsidP="00012F6F">
      <w:pPr>
        <w:spacing w:after="120" w:line="238" w:lineRule="auto"/>
        <w:jc w:val="center"/>
      </w:pPr>
    </w:p>
    <w:p w14:paraId="02E203A6" w14:textId="77777777" w:rsidR="00E932C7" w:rsidRPr="00012F6F" w:rsidRDefault="00E932C7" w:rsidP="00012F6F">
      <w:pPr>
        <w:spacing w:after="120" w:line="238" w:lineRule="auto"/>
        <w:jc w:val="center"/>
      </w:pPr>
    </w:p>
    <w:p w14:paraId="3A9D525B" w14:textId="13E8D3B9" w:rsidR="00E932C7" w:rsidRPr="00AB00A4" w:rsidRDefault="00E932C7" w:rsidP="00E932C7">
      <w:pPr>
        <w:spacing w:after="120" w:line="238" w:lineRule="auto"/>
        <w:jc w:val="center"/>
        <w:rPr>
          <w:b/>
          <w:bCs/>
          <w:sz w:val="40"/>
          <w:szCs w:val="40"/>
          <w:u w:val="single"/>
        </w:rPr>
      </w:pPr>
      <w:r w:rsidRPr="00ED1BEE">
        <w:rPr>
          <w:b/>
          <w:bCs/>
          <w:sz w:val="40"/>
          <w:szCs w:val="40"/>
          <w:u w:val="single"/>
        </w:rPr>
        <w:t>Žádost o povolení ke kácení dřevin rostoucích mimo les</w:t>
      </w:r>
    </w:p>
    <w:p w14:paraId="406D43E7" w14:textId="77777777" w:rsidR="00E932C7" w:rsidRDefault="00E932C7" w:rsidP="00E932C7">
      <w:pPr>
        <w:spacing w:line="237" w:lineRule="auto"/>
        <w:jc w:val="center"/>
        <w:rPr>
          <w:b/>
        </w:rPr>
      </w:pPr>
      <w:r w:rsidRPr="00ED1BEE">
        <w:rPr>
          <w:b/>
          <w:i/>
          <w:spacing w:val="-2"/>
        </w:rPr>
        <w:t>(§§8, 9 zákona č. 114/1992 Sb., §4 odst. 1 vyhl. č. 189/2013 Sb.)</w:t>
      </w:r>
    </w:p>
    <w:p w14:paraId="3AD2BC66" w14:textId="77777777" w:rsidR="00E932C7" w:rsidRDefault="00E932C7" w:rsidP="00E932C7">
      <w:pPr>
        <w:spacing w:line="237" w:lineRule="auto"/>
        <w:jc w:val="both"/>
        <w:rPr>
          <w:b/>
        </w:rPr>
      </w:pPr>
    </w:p>
    <w:p w14:paraId="419279D5" w14:textId="5C40FBA7" w:rsidR="00E932C7" w:rsidRDefault="00E932C7" w:rsidP="00E932C7">
      <w:pPr>
        <w:jc w:val="both"/>
        <w:rPr>
          <w:spacing w:val="-6"/>
        </w:rPr>
      </w:pPr>
      <w:r>
        <w:rPr>
          <w:b/>
          <w:spacing w:val="-6"/>
        </w:rPr>
        <w:t xml:space="preserve">1. Žadatel(é): vlastník a spoluvlastníci, </w:t>
      </w:r>
      <w:r>
        <w:rPr>
          <w:spacing w:val="-6"/>
        </w:rPr>
        <w:t>nájemce nebo jiný oprávněný uživatel pozemku, na kterém dřeviny rostou</w:t>
      </w:r>
    </w:p>
    <w:p w14:paraId="2B58C5FC" w14:textId="77777777" w:rsidR="00E932C7" w:rsidRPr="006E152F" w:rsidRDefault="00E932C7" w:rsidP="00E932C7">
      <w:pPr>
        <w:jc w:val="both"/>
        <w:rPr>
          <w:sz w:val="16"/>
          <w:szCs w:val="16"/>
        </w:rPr>
      </w:pPr>
    </w:p>
    <w:p w14:paraId="07B013B7" w14:textId="77777777" w:rsidR="00E932C7" w:rsidRDefault="00E932C7" w:rsidP="00E932C7">
      <w:pPr>
        <w:rPr>
          <w:spacing w:val="-6"/>
        </w:rPr>
      </w:pPr>
      <w:r>
        <w:rPr>
          <w:spacing w:val="-6"/>
        </w:rPr>
        <w:t xml:space="preserve">a) </w:t>
      </w:r>
      <w:r>
        <w:rPr>
          <w:spacing w:val="-6"/>
          <w:u w:val="single"/>
        </w:rPr>
        <w:t>Fyzické osoby</w:t>
      </w:r>
      <w:r>
        <w:rPr>
          <w:spacing w:val="-6"/>
        </w:rPr>
        <w:t>: jméno, příjmení, datum narození, místo trvalého pobytu, popř. jiná adresa pro doručování</w:t>
      </w:r>
      <w:r>
        <w:rPr>
          <w:spacing w:val="-6"/>
          <w:vertAlign w:val="superscript"/>
        </w:rPr>
        <w:t>1</w:t>
      </w:r>
      <w:r>
        <w:rPr>
          <w:spacing w:val="-6"/>
        </w:rPr>
        <w:t>, telefon</w:t>
      </w:r>
      <w:r>
        <w:rPr>
          <w:spacing w:val="-6"/>
          <w:vertAlign w:val="superscript"/>
        </w:rPr>
        <w:t>4</w:t>
      </w:r>
      <w:r>
        <w:rPr>
          <w:spacing w:val="-6"/>
        </w:rPr>
        <w:t>:</w:t>
      </w:r>
    </w:p>
    <w:p w14:paraId="08F10BAE" w14:textId="77777777" w:rsidR="00E932C7" w:rsidRDefault="00E932C7" w:rsidP="00E932C7">
      <w:pPr>
        <w:rPr>
          <w:spacing w:val="-2"/>
          <w:sz w:val="8"/>
        </w:rPr>
      </w:pPr>
    </w:p>
    <w:p w14:paraId="2259CE88" w14:textId="7923F913" w:rsidR="00E932C7" w:rsidRDefault="00E932C7" w:rsidP="00E932C7">
      <w:r>
        <w:t>.....................................................................................................................................................................</w:t>
      </w:r>
    </w:p>
    <w:p w14:paraId="6A54F359" w14:textId="77777777" w:rsidR="00E932C7" w:rsidRDefault="00E932C7" w:rsidP="00E932C7">
      <w:pPr>
        <w:rPr>
          <w:sz w:val="20"/>
        </w:rPr>
      </w:pPr>
    </w:p>
    <w:p w14:paraId="58088329" w14:textId="5112CE4D" w:rsidR="00E932C7" w:rsidRDefault="00E932C7" w:rsidP="00E932C7">
      <w:r>
        <w:t>.....................................................................................................................................................................</w:t>
      </w:r>
    </w:p>
    <w:p w14:paraId="59FC63F0" w14:textId="77777777" w:rsidR="00E932C7" w:rsidRDefault="00E932C7" w:rsidP="00E932C7"/>
    <w:p w14:paraId="664BC8ED" w14:textId="77777777" w:rsidR="00E932C7" w:rsidRDefault="00E932C7" w:rsidP="00E932C7">
      <w:r>
        <w:t xml:space="preserve">b) </w:t>
      </w:r>
      <w:r>
        <w:rPr>
          <w:u w:val="single"/>
        </w:rPr>
        <w:t>Právnické osoby</w:t>
      </w:r>
      <w:r>
        <w:t>: název, IČ, adresa sídla, popř. jiná adresa pro doručování</w:t>
      </w:r>
      <w:r>
        <w:rPr>
          <w:vertAlign w:val="superscript"/>
        </w:rPr>
        <w:t>1</w:t>
      </w:r>
      <w:r>
        <w:t>, telefon</w:t>
      </w:r>
      <w:r>
        <w:rPr>
          <w:spacing w:val="-6"/>
          <w:vertAlign w:val="superscript"/>
        </w:rPr>
        <w:t>4</w:t>
      </w:r>
      <w:r>
        <w:t>:</w:t>
      </w:r>
    </w:p>
    <w:p w14:paraId="04680FE8" w14:textId="77777777" w:rsidR="00E932C7" w:rsidRDefault="00E932C7" w:rsidP="00E932C7">
      <w:pPr>
        <w:rPr>
          <w:sz w:val="8"/>
        </w:rPr>
      </w:pPr>
    </w:p>
    <w:p w14:paraId="2736E8A9" w14:textId="0FA05AA3" w:rsidR="00E932C7" w:rsidRDefault="00E932C7" w:rsidP="00E932C7">
      <w:r>
        <w:t>.....................................................................................................................................................................</w:t>
      </w:r>
    </w:p>
    <w:p w14:paraId="008869C6" w14:textId="77777777" w:rsidR="00E932C7" w:rsidRDefault="00E932C7" w:rsidP="00E932C7">
      <w:pPr>
        <w:rPr>
          <w:sz w:val="20"/>
        </w:rPr>
      </w:pPr>
    </w:p>
    <w:p w14:paraId="0C4E8442" w14:textId="46CDE6AA" w:rsidR="00E932C7" w:rsidRDefault="00E932C7" w:rsidP="00E932C7">
      <w:r>
        <w:t>.....................................................................................................................................................................</w:t>
      </w:r>
    </w:p>
    <w:p w14:paraId="3B349BB7" w14:textId="77777777" w:rsidR="00E932C7" w:rsidRDefault="00E932C7" w:rsidP="00E932C7">
      <w:pPr>
        <w:rPr>
          <w:sz w:val="16"/>
        </w:rPr>
      </w:pPr>
    </w:p>
    <w:p w14:paraId="6C46823F" w14:textId="77777777" w:rsidR="00E932C7" w:rsidRDefault="00E932C7" w:rsidP="00E932C7">
      <w:r>
        <w:rPr>
          <w:b/>
        </w:rPr>
        <w:t xml:space="preserve">2. Specifikace dřevin, které mají být káceny </w:t>
      </w:r>
      <w:r>
        <w:t>(při větším počtu dřevin vypsat do samostatné přílohy):</w:t>
      </w:r>
    </w:p>
    <w:p w14:paraId="67FFAD69" w14:textId="77777777" w:rsidR="00E932C7" w:rsidRDefault="00E932C7" w:rsidP="00E932C7">
      <w:pPr>
        <w:rPr>
          <w:sz w:val="20"/>
        </w:rPr>
      </w:pPr>
    </w:p>
    <w:p w14:paraId="56AC7F2B" w14:textId="2E61D69D" w:rsidR="00E932C7" w:rsidRDefault="00E932C7" w:rsidP="00E932C7">
      <w:r>
        <w:t xml:space="preserve">druh dřeviny: ...............................…... </w:t>
      </w:r>
      <w:bookmarkStart w:id="0" w:name="InLink 6"/>
      <w:r>
        <w:t>obvod kmene</w:t>
      </w:r>
      <w:r>
        <w:rPr>
          <w:vertAlign w:val="superscript"/>
        </w:rPr>
        <w:t>2</w:t>
      </w:r>
      <w:r>
        <w:t xml:space="preserve">: </w:t>
      </w:r>
      <w:bookmarkEnd w:id="0"/>
      <w:r>
        <w:t>....................... parc. č. pozemku:</w:t>
      </w:r>
      <w:r>
        <w:t xml:space="preserve"> </w:t>
      </w:r>
      <w:r>
        <w:t>....................</w:t>
      </w:r>
      <w:r>
        <w:t>.....</w:t>
      </w:r>
    </w:p>
    <w:p w14:paraId="32976F49" w14:textId="77777777" w:rsidR="00E932C7" w:rsidRDefault="00E932C7" w:rsidP="00E932C7">
      <w:pPr>
        <w:rPr>
          <w:sz w:val="20"/>
        </w:rPr>
      </w:pPr>
    </w:p>
    <w:p w14:paraId="7695151D" w14:textId="57DE6DBD" w:rsidR="00E932C7" w:rsidRDefault="00E932C7" w:rsidP="00E932C7">
      <w:r>
        <w:t>druh dřeviny: ...............................…... obvod kmene</w:t>
      </w:r>
      <w:r>
        <w:rPr>
          <w:vertAlign w:val="superscript"/>
        </w:rPr>
        <w:t>2</w:t>
      </w:r>
      <w:r>
        <w:t>:  ....................... parc. č. pozemku:</w:t>
      </w:r>
      <w:r>
        <w:t xml:space="preserve"> </w:t>
      </w:r>
      <w:r>
        <w:t>....................</w:t>
      </w:r>
      <w:r>
        <w:t>....</w:t>
      </w:r>
    </w:p>
    <w:p w14:paraId="5057F252" w14:textId="77777777" w:rsidR="00E932C7" w:rsidRDefault="00E932C7" w:rsidP="00E932C7">
      <w:pPr>
        <w:rPr>
          <w:sz w:val="20"/>
        </w:rPr>
      </w:pPr>
    </w:p>
    <w:p w14:paraId="58F80622" w14:textId="686CBAB3" w:rsidR="00E932C7" w:rsidRDefault="00E932C7" w:rsidP="00E932C7">
      <w:r>
        <w:t>druh dřeviny: ...................................... obvod kmene</w:t>
      </w:r>
      <w:r>
        <w:rPr>
          <w:vertAlign w:val="superscript"/>
        </w:rPr>
        <w:t>2</w:t>
      </w:r>
      <w:r>
        <w:t>:  ....................... parc. č. pozemku:</w:t>
      </w:r>
      <w:r>
        <w:t xml:space="preserve"> </w:t>
      </w:r>
      <w:r>
        <w:t>....................</w:t>
      </w:r>
      <w:r>
        <w:t>....</w:t>
      </w:r>
    </w:p>
    <w:p w14:paraId="3E103818" w14:textId="77777777" w:rsidR="00E932C7" w:rsidRDefault="00E932C7" w:rsidP="00E932C7"/>
    <w:p w14:paraId="0F44C039" w14:textId="77777777" w:rsidR="00E932C7" w:rsidRDefault="00E932C7" w:rsidP="00E932C7">
      <w:r>
        <w:rPr>
          <w:b/>
        </w:rPr>
        <w:t xml:space="preserve">3. Specifikace vztahu k pozemku, na kterém dřevina roste </w:t>
      </w:r>
      <w:r>
        <w:t>(nehodící se škrtněte):</w:t>
      </w:r>
    </w:p>
    <w:p w14:paraId="5B8EF377" w14:textId="77777777" w:rsidR="00E932C7" w:rsidRPr="00DA1356" w:rsidRDefault="00E932C7" w:rsidP="00E932C7">
      <w:pPr>
        <w:rPr>
          <w:sz w:val="12"/>
          <w:szCs w:val="12"/>
        </w:rPr>
      </w:pPr>
    </w:p>
    <w:p w14:paraId="161F153E" w14:textId="0A0CE134" w:rsidR="00E932C7" w:rsidRDefault="00E932C7" w:rsidP="00E932C7">
      <w:r>
        <w:t>a) Vlastník</w:t>
      </w:r>
      <w:r>
        <w:tab/>
      </w:r>
      <w:r>
        <w:t xml:space="preserve">b) Nájemce </w:t>
      </w:r>
      <w:r>
        <w:rPr>
          <w:sz w:val="20"/>
        </w:rPr>
        <w:t>(nutný písemný souhlas vlastníka</w:t>
      </w:r>
      <w:r>
        <w:t>)</w:t>
      </w:r>
      <w:r>
        <w:tab/>
      </w:r>
      <w:r>
        <w:t xml:space="preserve">c) Oprávněný uživatel </w:t>
      </w:r>
      <w:r>
        <w:rPr>
          <w:sz w:val="20"/>
        </w:rPr>
        <w:t>(nutný písemný souhlas vlastníka</w:t>
      </w:r>
      <w:r>
        <w:t xml:space="preserve">)             </w:t>
      </w:r>
    </w:p>
    <w:p w14:paraId="417EAC69" w14:textId="77777777" w:rsidR="00E932C7" w:rsidRDefault="00E932C7" w:rsidP="00E932C7"/>
    <w:p w14:paraId="33A91D86" w14:textId="77777777" w:rsidR="00E932C7" w:rsidRDefault="00E932C7" w:rsidP="00E932C7">
      <w:pPr>
        <w:rPr>
          <w:b/>
        </w:rPr>
      </w:pPr>
      <w:r>
        <w:rPr>
          <w:b/>
        </w:rPr>
        <w:t>4. Zdůvodnění žádosti:</w:t>
      </w:r>
    </w:p>
    <w:p w14:paraId="79DE6E4D" w14:textId="77777777" w:rsidR="00E932C7" w:rsidRDefault="00E932C7" w:rsidP="00E932C7"/>
    <w:p w14:paraId="653A6AE5" w14:textId="77777777" w:rsidR="00E932C7" w:rsidRDefault="00E932C7" w:rsidP="00E932C7"/>
    <w:p w14:paraId="0D23B4D4" w14:textId="77777777" w:rsidR="00E932C7" w:rsidRDefault="00E932C7" w:rsidP="00E932C7"/>
    <w:p w14:paraId="2DDCD021" w14:textId="77777777" w:rsidR="00E932C7" w:rsidRDefault="00E932C7" w:rsidP="00E932C7"/>
    <w:p w14:paraId="0B2954CA" w14:textId="77777777" w:rsidR="00E932C7" w:rsidRDefault="00E932C7" w:rsidP="00E932C7"/>
    <w:p w14:paraId="4BA671D8" w14:textId="77777777" w:rsidR="00E932C7" w:rsidRDefault="00E932C7" w:rsidP="00E932C7">
      <w:pPr>
        <w:rPr>
          <w:b/>
        </w:rPr>
      </w:pPr>
    </w:p>
    <w:p w14:paraId="4B6A489B" w14:textId="77777777" w:rsidR="00E932C7" w:rsidRDefault="00E932C7" w:rsidP="00E932C7">
      <w:pPr>
        <w:rPr>
          <w:b/>
        </w:rPr>
      </w:pPr>
    </w:p>
    <w:p w14:paraId="477033AE" w14:textId="77777777" w:rsidR="00E932C7" w:rsidRDefault="00E932C7" w:rsidP="00E932C7">
      <w:pPr>
        <w:rPr>
          <w:b/>
        </w:rPr>
      </w:pPr>
    </w:p>
    <w:p w14:paraId="367B7E17" w14:textId="77777777" w:rsidR="00E932C7" w:rsidRDefault="00E932C7" w:rsidP="00E932C7">
      <w:pPr>
        <w:rPr>
          <w:b/>
        </w:rPr>
      </w:pPr>
    </w:p>
    <w:p w14:paraId="52A88C3F" w14:textId="77777777" w:rsidR="00E932C7" w:rsidRDefault="00E932C7" w:rsidP="00E932C7">
      <w:r>
        <w:rPr>
          <w:b/>
        </w:rPr>
        <w:lastRenderedPageBreak/>
        <w:t>5. Další účastníci řízení</w:t>
      </w:r>
      <w:r>
        <w:rPr>
          <w:b/>
          <w:vertAlign w:val="superscript"/>
        </w:rPr>
        <w:t>3</w:t>
      </w:r>
      <w:r>
        <w:t xml:space="preserve">: </w:t>
      </w:r>
    </w:p>
    <w:p w14:paraId="09AAADDC" w14:textId="77777777" w:rsidR="00E932C7" w:rsidRDefault="00E932C7" w:rsidP="00E932C7"/>
    <w:p w14:paraId="55E9A306" w14:textId="27191E43" w:rsidR="00E932C7" w:rsidRDefault="00E932C7" w:rsidP="00E932C7">
      <w:r>
        <w:t>.....................................................................................................................................................................</w:t>
      </w:r>
    </w:p>
    <w:p w14:paraId="489B2672" w14:textId="77777777" w:rsidR="00E932C7" w:rsidRDefault="00E932C7" w:rsidP="00E932C7"/>
    <w:p w14:paraId="7F2003C1" w14:textId="77777777" w:rsidR="00E932C7" w:rsidRPr="00034D4F" w:rsidRDefault="00E932C7" w:rsidP="00E932C7">
      <w:pPr>
        <w:rPr>
          <w:i/>
          <w:iCs/>
          <w:sz w:val="18"/>
          <w:szCs w:val="18"/>
        </w:rPr>
      </w:pPr>
      <w:r w:rsidRPr="00034D4F">
        <w:rPr>
          <w:i/>
          <w:iCs/>
          <w:sz w:val="18"/>
          <w:szCs w:val="18"/>
        </w:rPr>
        <w:t xml:space="preserve">Uvedené osobní údaje budou zpracovávány oprávněnými osobami ÚMČ za účelem vyřízení žádosti, nebudou automaticky zpracovávány ani profilovány ani předávány do třetích zemí mimo EU. Bližší informace o Vašich právech a zpracování osobních údajů ÚMČ jsou uvedeny na internetových stránkách </w:t>
      </w:r>
      <w:hyperlink r:id="rId8" w:history="1">
        <w:r w:rsidRPr="00034D4F">
          <w:rPr>
            <w:rStyle w:val="Hypertextovodkaz"/>
            <w:i/>
            <w:iCs/>
            <w:sz w:val="18"/>
            <w:szCs w:val="18"/>
          </w:rPr>
          <w:t>http://www.reckovice.brno.cz/</w:t>
        </w:r>
      </w:hyperlink>
      <w:r w:rsidRPr="00034D4F">
        <w:rPr>
          <w:i/>
          <w:iCs/>
          <w:sz w:val="18"/>
          <w:szCs w:val="18"/>
        </w:rPr>
        <w:t xml:space="preserve">  v části „Ochrana osobních údajů“.</w:t>
      </w:r>
    </w:p>
    <w:p w14:paraId="0A3CF682" w14:textId="77777777" w:rsidR="00E932C7" w:rsidRDefault="00E932C7" w:rsidP="00E932C7"/>
    <w:p w14:paraId="5FC98236" w14:textId="77777777" w:rsidR="00E932C7" w:rsidRDefault="00E932C7" w:rsidP="00E932C7"/>
    <w:p w14:paraId="4EE4860D" w14:textId="77777777" w:rsidR="00E932C7" w:rsidRDefault="00E932C7" w:rsidP="00E932C7">
      <w:r>
        <w:t xml:space="preserve">V ...................  dne ................................... podpis žadatele (žadatelů) </w:t>
      </w:r>
    </w:p>
    <w:p w14:paraId="433CF976" w14:textId="77777777" w:rsidR="00E932C7" w:rsidRDefault="00E932C7" w:rsidP="00E932C7"/>
    <w:p w14:paraId="5095392B" w14:textId="2FF7747F" w:rsidR="00E932C7" w:rsidRDefault="00E932C7" w:rsidP="00E932C7">
      <w:pPr>
        <w:jc w:val="right"/>
      </w:pPr>
      <w:r>
        <w:t>..........................................................</w:t>
      </w:r>
    </w:p>
    <w:p w14:paraId="07BF0183" w14:textId="77777777" w:rsidR="00E932C7" w:rsidRDefault="00E932C7" w:rsidP="00E932C7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bookmarkStart w:id="1" w:name="InLink 1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bookmarkEnd w:id="1"/>
      <w:r>
        <w:t>..........................................................</w:t>
      </w:r>
    </w:p>
    <w:p w14:paraId="45A9BEBA" w14:textId="77777777" w:rsidR="00E932C7" w:rsidRDefault="00E932C7" w:rsidP="00E932C7">
      <w:pPr>
        <w:jc w:val="right"/>
      </w:pPr>
    </w:p>
    <w:p w14:paraId="15BEBC6D" w14:textId="77777777" w:rsidR="00E932C7" w:rsidRDefault="00E932C7" w:rsidP="00E932C7">
      <w:pPr>
        <w:jc w:val="right"/>
      </w:pPr>
    </w:p>
    <w:p w14:paraId="1C06D1FE" w14:textId="77777777" w:rsidR="00E932C7" w:rsidRDefault="00E932C7" w:rsidP="00E932C7">
      <w:pPr>
        <w:jc w:val="right"/>
      </w:pPr>
      <w:r>
        <w:t>..........................................................</w:t>
      </w:r>
    </w:p>
    <w:p w14:paraId="4CB2D0BE" w14:textId="77777777" w:rsidR="00E932C7" w:rsidRDefault="00E932C7" w:rsidP="00E932C7">
      <w:pPr>
        <w:rPr>
          <w:b/>
          <w:u w:val="single"/>
        </w:rPr>
      </w:pPr>
    </w:p>
    <w:p w14:paraId="02FEF034" w14:textId="77777777" w:rsidR="00E932C7" w:rsidRDefault="00E932C7" w:rsidP="00E932C7">
      <w:pPr>
        <w:rPr>
          <w:b/>
          <w:u w:val="single"/>
        </w:rPr>
      </w:pPr>
    </w:p>
    <w:p w14:paraId="478D3C55" w14:textId="77777777" w:rsidR="00034D4F" w:rsidRDefault="00034D4F" w:rsidP="00E932C7">
      <w:pPr>
        <w:rPr>
          <w:b/>
          <w:u w:val="single"/>
        </w:rPr>
      </w:pPr>
    </w:p>
    <w:p w14:paraId="0951B2F1" w14:textId="4403241D" w:rsidR="00E932C7" w:rsidRPr="00DA1356" w:rsidRDefault="00E932C7" w:rsidP="00E932C7">
      <w:pPr>
        <w:rPr>
          <w:b/>
          <w:u w:val="single"/>
        </w:rPr>
      </w:pPr>
      <w:r>
        <w:rPr>
          <w:b/>
          <w:u w:val="single"/>
        </w:rPr>
        <w:t>Přílohy žádosti: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</w:p>
    <w:p w14:paraId="1E4A75F0" w14:textId="77777777" w:rsidR="00E932C7" w:rsidRDefault="00E932C7" w:rsidP="00E932C7">
      <w:pPr>
        <w:numPr>
          <w:ilvl w:val="0"/>
          <w:numId w:val="2"/>
        </w:numPr>
        <w:tabs>
          <w:tab w:val="left" w:pos="360"/>
          <w:tab w:val="left" w:pos="720"/>
        </w:tabs>
        <w:spacing w:line="240" w:lineRule="exact"/>
        <w:ind w:left="544" w:hanging="527"/>
      </w:pPr>
      <w:r>
        <w:rPr>
          <w:b/>
          <w:i/>
        </w:rPr>
        <w:t xml:space="preserve">Situační nákres </w:t>
      </w:r>
      <w:r>
        <w:t>s vyznačením dřevin, které mají být pokáceny.</w:t>
      </w:r>
    </w:p>
    <w:p w14:paraId="299B2D01" w14:textId="77777777" w:rsidR="00E932C7" w:rsidRPr="006E152F" w:rsidRDefault="00E932C7" w:rsidP="00E932C7">
      <w:pPr>
        <w:numPr>
          <w:ilvl w:val="0"/>
          <w:numId w:val="2"/>
        </w:numPr>
        <w:tabs>
          <w:tab w:val="left" w:pos="360"/>
          <w:tab w:val="left" w:pos="720"/>
        </w:tabs>
        <w:spacing w:line="240" w:lineRule="exact"/>
        <w:ind w:left="543" w:hanging="525"/>
        <w:jc w:val="both"/>
      </w:pPr>
      <w:r>
        <w:rPr>
          <w:b/>
          <w:i/>
        </w:rPr>
        <w:t>Doklad o vztahu žadatele k pozemku, na kterém dřevina roste, n</w:t>
      </w:r>
      <w:r w:rsidRPr="006E152F">
        <w:rPr>
          <w:b/>
          <w:i/>
        </w:rPr>
        <w:t>elze-li je</w:t>
      </w:r>
      <w:r>
        <w:rPr>
          <w:b/>
          <w:i/>
        </w:rPr>
        <w:t>j</w:t>
      </w:r>
      <w:r w:rsidRPr="006E152F">
        <w:rPr>
          <w:b/>
          <w:i/>
        </w:rPr>
        <w:t xml:space="preserve"> ověřit v katastru nemovitostí</w:t>
      </w:r>
      <w:r>
        <w:rPr>
          <w:b/>
          <w:i/>
        </w:rPr>
        <w:t xml:space="preserve">, </w:t>
      </w:r>
      <w:r w:rsidRPr="006E152F">
        <w:t>např.</w:t>
      </w:r>
      <w:r>
        <w:rPr>
          <w:b/>
          <w:i/>
        </w:rPr>
        <w:t xml:space="preserve"> </w:t>
      </w:r>
      <w:r w:rsidRPr="006E152F">
        <w:t>aktuální výpis z katastru nemovitostí.</w:t>
      </w:r>
    </w:p>
    <w:p w14:paraId="411A4C21" w14:textId="77777777" w:rsidR="00E932C7" w:rsidRDefault="00E932C7" w:rsidP="00E932C7">
      <w:pPr>
        <w:numPr>
          <w:ilvl w:val="0"/>
          <w:numId w:val="2"/>
        </w:numPr>
        <w:tabs>
          <w:tab w:val="left" w:pos="360"/>
          <w:tab w:val="left" w:pos="720"/>
        </w:tabs>
        <w:spacing w:line="240" w:lineRule="exact"/>
        <w:ind w:left="544" w:hanging="527"/>
        <w:jc w:val="both"/>
      </w:pPr>
      <w:r>
        <w:rPr>
          <w:b/>
          <w:i/>
        </w:rPr>
        <w:t>Písemný souhlas vlastníka pozemku</w:t>
      </w:r>
      <w:r>
        <w:t xml:space="preserve"> v případě, že žádá nájemce nebo jiný oprávněný uživatel pozemku, na kterém dřeviny ke kácení rostou.</w:t>
      </w:r>
    </w:p>
    <w:p w14:paraId="28E75822" w14:textId="77777777" w:rsidR="00E932C7" w:rsidRDefault="00E932C7" w:rsidP="00E932C7">
      <w:pPr>
        <w:ind w:left="588" w:hanging="588"/>
        <w:rPr>
          <w:i/>
          <w:sz w:val="20"/>
          <w:u w:val="single"/>
        </w:rPr>
      </w:pPr>
    </w:p>
    <w:p w14:paraId="4E2CCCBE" w14:textId="77777777" w:rsidR="00E932C7" w:rsidRDefault="00E932C7" w:rsidP="00E932C7">
      <w:pPr>
        <w:ind w:left="588" w:hanging="588"/>
        <w:rPr>
          <w:i/>
          <w:sz w:val="20"/>
          <w:u w:val="single"/>
        </w:rPr>
      </w:pPr>
      <w:r>
        <w:rPr>
          <w:i/>
          <w:sz w:val="20"/>
          <w:u w:val="single"/>
        </w:rPr>
        <w:tab/>
      </w:r>
      <w:r>
        <w:rPr>
          <w:i/>
          <w:sz w:val="20"/>
          <w:u w:val="single"/>
        </w:rPr>
        <w:tab/>
      </w:r>
      <w:r>
        <w:rPr>
          <w:i/>
          <w:sz w:val="20"/>
          <w:u w:val="single"/>
        </w:rPr>
        <w:tab/>
      </w:r>
      <w:r>
        <w:rPr>
          <w:i/>
          <w:sz w:val="20"/>
          <w:u w:val="single"/>
        </w:rPr>
        <w:tab/>
      </w:r>
      <w:r>
        <w:rPr>
          <w:i/>
          <w:sz w:val="20"/>
          <w:u w:val="single"/>
        </w:rPr>
        <w:tab/>
      </w:r>
      <w:r>
        <w:rPr>
          <w:i/>
          <w:sz w:val="20"/>
          <w:u w:val="single"/>
        </w:rPr>
        <w:tab/>
      </w:r>
      <w:r>
        <w:rPr>
          <w:i/>
          <w:sz w:val="20"/>
          <w:u w:val="single"/>
        </w:rPr>
        <w:tab/>
      </w:r>
      <w:r>
        <w:rPr>
          <w:i/>
          <w:sz w:val="20"/>
          <w:u w:val="single"/>
        </w:rPr>
        <w:tab/>
      </w:r>
      <w:r>
        <w:rPr>
          <w:i/>
          <w:sz w:val="20"/>
          <w:u w:val="single"/>
        </w:rPr>
        <w:tab/>
      </w:r>
      <w:r>
        <w:rPr>
          <w:i/>
          <w:sz w:val="20"/>
          <w:u w:val="single"/>
        </w:rPr>
        <w:tab/>
      </w:r>
      <w:r>
        <w:rPr>
          <w:i/>
          <w:sz w:val="20"/>
          <w:u w:val="single"/>
        </w:rPr>
        <w:tab/>
      </w:r>
      <w:r>
        <w:rPr>
          <w:i/>
          <w:sz w:val="20"/>
          <w:u w:val="single"/>
        </w:rPr>
        <w:tab/>
      </w:r>
      <w:r>
        <w:rPr>
          <w:i/>
          <w:sz w:val="20"/>
          <w:u w:val="single"/>
        </w:rPr>
        <w:tab/>
      </w:r>
      <w:r>
        <w:rPr>
          <w:i/>
          <w:sz w:val="20"/>
          <w:u w:val="single"/>
        </w:rPr>
        <w:tab/>
      </w:r>
      <w:r>
        <w:rPr>
          <w:i/>
          <w:sz w:val="20"/>
          <w:u w:val="single"/>
        </w:rPr>
        <w:tab/>
      </w:r>
    </w:p>
    <w:p w14:paraId="27B77E4D" w14:textId="77777777" w:rsidR="00E932C7" w:rsidRPr="006E152F" w:rsidRDefault="00E932C7" w:rsidP="00E932C7">
      <w:pPr>
        <w:ind w:left="588" w:hanging="588"/>
        <w:rPr>
          <w:i/>
          <w:sz w:val="20"/>
        </w:rPr>
      </w:pPr>
      <w:r w:rsidRPr="006E152F">
        <w:rPr>
          <w:i/>
          <w:sz w:val="20"/>
        </w:rPr>
        <w:t>1 - Podle § 19 odst, 3 zákona č. 500/2004 Sb., správního řádu, v platném znění.</w:t>
      </w:r>
    </w:p>
    <w:p w14:paraId="45750B51" w14:textId="77777777" w:rsidR="00E932C7" w:rsidRDefault="00E932C7" w:rsidP="00E932C7">
      <w:pPr>
        <w:ind w:left="588" w:hanging="588"/>
        <w:rPr>
          <w:i/>
          <w:sz w:val="20"/>
        </w:rPr>
      </w:pPr>
      <w:r>
        <w:rPr>
          <w:i/>
          <w:sz w:val="20"/>
        </w:rPr>
        <w:t>2 - Obvod kmene v cm naměřený ve výšce 130 cm nad zemí.</w:t>
      </w:r>
    </w:p>
    <w:p w14:paraId="363FF6DF" w14:textId="77777777" w:rsidR="00E932C7" w:rsidRDefault="00E932C7" w:rsidP="00E932C7">
      <w:pPr>
        <w:ind w:left="273" w:hanging="273"/>
        <w:rPr>
          <w:i/>
          <w:sz w:val="20"/>
        </w:rPr>
      </w:pPr>
      <w:r>
        <w:rPr>
          <w:i/>
          <w:sz w:val="20"/>
        </w:rPr>
        <w:t>3 - Žadatel je v souladu s § 45 odst. 1 zákona č. 500/2004 Sb., správního řádu, povinen označit další jemu známé účastníky.</w:t>
      </w:r>
    </w:p>
    <w:p w14:paraId="4EEE97B0" w14:textId="77777777" w:rsidR="00E932C7" w:rsidRDefault="00E932C7" w:rsidP="00E932C7">
      <w:pPr>
        <w:ind w:left="273" w:hanging="273"/>
        <w:rPr>
          <w:i/>
          <w:sz w:val="20"/>
        </w:rPr>
      </w:pPr>
      <w:r>
        <w:rPr>
          <w:i/>
          <w:sz w:val="20"/>
        </w:rPr>
        <w:t xml:space="preserve">4 – nepovinná položka za účelem urychlení operativní komunikace </w:t>
      </w:r>
    </w:p>
    <w:p w14:paraId="63DF9CAB" w14:textId="1F9F3ABE" w:rsidR="00FA2341" w:rsidRPr="0007610C" w:rsidRDefault="00FA2341" w:rsidP="00E932C7">
      <w:pPr>
        <w:spacing w:after="120" w:line="238" w:lineRule="auto"/>
        <w:jc w:val="center"/>
        <w:rPr>
          <w:rFonts w:ascii="Arial" w:hAnsi="Arial" w:cs="Arial"/>
        </w:rPr>
      </w:pPr>
    </w:p>
    <w:sectPr w:rsidR="00FA2341" w:rsidRPr="0007610C" w:rsidSect="00012F6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851" w:bottom="1021" w:left="1134" w:header="709" w:footer="1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B39EC" w14:textId="77777777" w:rsidR="001858CD" w:rsidRPr="00CE3F65" w:rsidRDefault="001858CD" w:rsidP="00CE3F65">
      <w:r>
        <w:separator/>
      </w:r>
    </w:p>
  </w:endnote>
  <w:endnote w:type="continuationSeparator" w:id="0">
    <w:p w14:paraId="25DFDFBD" w14:textId="77777777" w:rsidR="001858CD" w:rsidRPr="00CE3F65" w:rsidRDefault="001858CD" w:rsidP="00CE3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13CF3" w14:textId="77777777" w:rsidR="008E15A9" w:rsidRDefault="008E15A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1295488899"/>
      <w:docPartObj>
        <w:docPartGallery w:val="Page Numbers (Bottom of Page)"/>
        <w:docPartUnique/>
      </w:docPartObj>
    </w:sdtPr>
    <w:sdtEndPr/>
    <w:sdtContent>
      <w:p w14:paraId="197ECB91" w14:textId="77777777" w:rsidR="00F76B6A" w:rsidRPr="003058C7" w:rsidRDefault="00F76B6A" w:rsidP="003058C7">
        <w:pPr>
          <w:pStyle w:val="Zpat"/>
          <w:jc w:val="center"/>
          <w:rPr>
            <w:rFonts w:ascii="Arial" w:hAnsi="Arial" w:cs="Arial"/>
            <w:sz w:val="16"/>
            <w:szCs w:val="16"/>
          </w:rPr>
        </w:pPr>
        <w:r w:rsidRPr="003058C7">
          <w:rPr>
            <w:rFonts w:ascii="Arial" w:hAnsi="Arial" w:cs="Arial"/>
            <w:sz w:val="16"/>
            <w:szCs w:val="16"/>
          </w:rPr>
          <w:fldChar w:fldCharType="begin"/>
        </w:r>
        <w:r w:rsidRPr="003058C7">
          <w:rPr>
            <w:rFonts w:ascii="Arial" w:hAnsi="Arial" w:cs="Arial"/>
            <w:sz w:val="16"/>
            <w:szCs w:val="16"/>
          </w:rPr>
          <w:instrText>PAGE   \* MERGEFORMAT</w:instrText>
        </w:r>
        <w:r w:rsidRPr="003058C7">
          <w:rPr>
            <w:rFonts w:ascii="Arial" w:hAnsi="Arial" w:cs="Arial"/>
            <w:sz w:val="16"/>
            <w:szCs w:val="16"/>
          </w:rPr>
          <w:fldChar w:fldCharType="separate"/>
        </w:r>
        <w:r w:rsidRPr="003058C7">
          <w:rPr>
            <w:rFonts w:ascii="Arial" w:hAnsi="Arial" w:cs="Arial"/>
            <w:sz w:val="16"/>
            <w:szCs w:val="16"/>
          </w:rPr>
          <w:t>2</w:t>
        </w:r>
        <w:r w:rsidRPr="003058C7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305431B9" w14:textId="77777777" w:rsidR="00F76B6A" w:rsidRDefault="00F76B6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90204496"/>
      <w:docPartObj>
        <w:docPartGallery w:val="Page Numbers (Bottom of Page)"/>
        <w:docPartUnique/>
      </w:docPartObj>
    </w:sdtPr>
    <w:sdtEndPr/>
    <w:sdtContent>
      <w:p w14:paraId="67EB2E0B" w14:textId="77777777" w:rsidR="00F76B6A" w:rsidRPr="00CE3F65" w:rsidRDefault="00F76B6A" w:rsidP="003058C7">
        <w:pPr>
          <w:pStyle w:val="Zpat"/>
          <w:jc w:val="center"/>
        </w:pPr>
        <w:r w:rsidRPr="003058C7">
          <w:rPr>
            <w:rFonts w:ascii="Arial" w:hAnsi="Arial" w:cs="Arial"/>
            <w:sz w:val="16"/>
            <w:szCs w:val="16"/>
          </w:rPr>
          <w:fldChar w:fldCharType="begin"/>
        </w:r>
        <w:r w:rsidRPr="003058C7">
          <w:rPr>
            <w:rFonts w:ascii="Arial" w:hAnsi="Arial" w:cs="Arial"/>
            <w:sz w:val="16"/>
            <w:szCs w:val="16"/>
          </w:rPr>
          <w:instrText>PAGE   \* MERGEFORMAT</w:instrText>
        </w:r>
        <w:r w:rsidRPr="003058C7">
          <w:rPr>
            <w:rFonts w:ascii="Arial" w:hAnsi="Arial" w:cs="Arial"/>
            <w:sz w:val="16"/>
            <w:szCs w:val="16"/>
          </w:rPr>
          <w:fldChar w:fldCharType="separate"/>
        </w:r>
        <w:r w:rsidRPr="003058C7">
          <w:rPr>
            <w:rFonts w:ascii="Arial" w:hAnsi="Arial" w:cs="Arial"/>
            <w:sz w:val="16"/>
            <w:szCs w:val="16"/>
          </w:rPr>
          <w:t>2</w:t>
        </w:r>
        <w:r w:rsidRPr="003058C7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44525767" w14:textId="77777777" w:rsidR="00F76B6A" w:rsidRDefault="00F76B6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2627A" w14:textId="77777777" w:rsidR="001858CD" w:rsidRPr="00CE3F65" w:rsidRDefault="001858CD" w:rsidP="00CE3F65">
      <w:r>
        <w:separator/>
      </w:r>
    </w:p>
  </w:footnote>
  <w:footnote w:type="continuationSeparator" w:id="0">
    <w:p w14:paraId="1557AE78" w14:textId="77777777" w:rsidR="001858CD" w:rsidRPr="00CE3F65" w:rsidRDefault="001858CD" w:rsidP="00CE3F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84D67" w14:textId="77777777" w:rsidR="008E15A9" w:rsidRDefault="008E15A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38971" w14:textId="77777777" w:rsidR="006805DC" w:rsidRDefault="00E74E7F">
    <w:pPr>
      <w:pStyle w:val="Zhlav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2C5D39F" wp14:editId="4A5441B8">
          <wp:simplePos x="0" y="0"/>
          <wp:positionH relativeFrom="page">
            <wp:posOffset>0</wp:posOffset>
          </wp:positionH>
          <wp:positionV relativeFrom="page">
            <wp:posOffset>1</wp:posOffset>
          </wp:positionV>
          <wp:extent cx="7558760" cy="10691987"/>
          <wp:effectExtent l="0" t="0" r="4445" b="0"/>
          <wp:wrapNone/>
          <wp:docPr id="1573190227" name="Obrázek 15731902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Obrázek 3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8760" cy="106919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206D4" w14:textId="77777777" w:rsidR="00F76B6A" w:rsidRDefault="005A0ABB" w:rsidP="005A0ABB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1D6A1809" wp14:editId="0A28C785">
              <wp:simplePos x="0" y="0"/>
              <wp:positionH relativeFrom="column">
                <wp:posOffset>680085</wp:posOffset>
              </wp:positionH>
              <wp:positionV relativeFrom="paragraph">
                <wp:posOffset>568960</wp:posOffset>
              </wp:positionV>
              <wp:extent cx="3409200" cy="370800"/>
              <wp:effectExtent l="0" t="0" r="0" b="0"/>
              <wp:wrapNone/>
              <wp:docPr id="16" name="Textové pol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09200" cy="370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D37914C" w14:textId="1A244106" w:rsidR="005A0ABB" w:rsidRPr="005A0ABB" w:rsidRDefault="0013365D" w:rsidP="00C261C2">
                          <w:pPr>
                            <w:pStyle w:val="mmbzahlavi"/>
                          </w:pPr>
                          <w:r>
                            <w:t>Oddělení životního prostředí a dopravy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90000" rIns="91440" bIns="9000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6A1809" id="_x0000_t202" coordsize="21600,21600" o:spt="202" path="m,l,21600r21600,l21600,xe">
              <v:stroke joinstyle="miter"/>
              <v:path gradientshapeok="t" o:connecttype="rect"/>
            </v:shapetype>
            <v:shape id="Textové pole 16" o:spid="_x0000_s1026" type="#_x0000_t202" style="position:absolute;margin-left:53.55pt;margin-top:44.8pt;width:268.45pt;height:2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" filled="f" stroked="f" strokeweight=".5pt">
              <v:textbox inset=",2.5mm,,2.5mm">
                <w:txbxContent>
                  <w:p w14:paraId="2D37914C" w14:textId="1A244106" w:rsidR="005A0ABB" w:rsidRPr="005A0ABB" w:rsidRDefault="0013365D" w:rsidP="00C261C2">
                    <w:pPr>
                      <w:pStyle w:val="mmbzahlavi"/>
                    </w:pPr>
                    <w:r>
                      <w:t>Oddělení životního prostředí a dopravy</w:t>
                    </w:r>
                  </w:p>
                </w:txbxContent>
              </v:textbox>
              <w10:anchorlock/>
            </v:shape>
          </w:pict>
        </mc:Fallback>
      </mc:AlternateContent>
    </w:r>
    <w:r w:rsidR="007E23DA">
      <w:rPr>
        <w:noProof/>
      </w:rPr>
      <w:drawing>
        <wp:anchor distT="0" distB="0" distL="114300" distR="114300" simplePos="0" relativeHeight="251663360" behindDoc="1" locked="1" layoutInCell="1" allowOverlap="1" wp14:anchorId="597B0046" wp14:editId="5EC657CB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3325" cy="10683875"/>
          <wp:effectExtent l="0" t="0" r="9525" b="3175"/>
          <wp:wrapNone/>
          <wp:docPr id="1648754446" name="Obrázek 16487544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8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17D6E52A"/>
    <w:lvl w:ilvl="0">
      <w:numFmt w:val="bullet"/>
      <w:lvlText w:val="*"/>
      <w:lvlJc w:val="left"/>
    </w:lvl>
  </w:abstractNum>
  <w:abstractNum w:abstractNumId="1" w15:restartNumberingAfterBreak="0">
    <w:nsid w:val="0353313B"/>
    <w:multiLevelType w:val="hybridMultilevel"/>
    <w:tmpl w:val="F968A6C2"/>
    <w:lvl w:ilvl="0" w:tplc="04050001">
      <w:start w:val="1"/>
      <w:numFmt w:val="bullet"/>
      <w:lvlText w:val=""/>
      <w:lvlJc w:val="left"/>
      <w:pPr>
        <w:ind w:left="333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05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477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549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621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93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765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837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9097" w:hanging="360"/>
      </w:pPr>
      <w:rPr>
        <w:rFonts w:ascii="Wingdings" w:hAnsi="Wingdings" w:hint="default"/>
      </w:rPr>
    </w:lvl>
  </w:abstractNum>
  <w:num w:numId="1" w16cid:durableId="1812482727">
    <w:abstractNumId w:val="1"/>
  </w:num>
  <w:num w:numId="2" w16cid:durableId="2137720066">
    <w:abstractNumId w:val="0"/>
    <w:lvlOverride w:ilvl="0">
      <w:lvl w:ilvl="0">
        <w:start w:val="1"/>
        <w:numFmt w:val="bullet"/>
        <w:lvlText w:val="·"/>
        <w:legacy w:legacy="1" w:legacySpace="0" w:legacyIndent="480"/>
        <w:lvlJc w:val="left"/>
        <w:rPr>
          <w:rFonts w:ascii="Symbol" w:hAnsi="Symbol" w:hint="default"/>
          <w:color w:val="00000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65D"/>
    <w:rsid w:val="00002813"/>
    <w:rsid w:val="000100F1"/>
    <w:rsid w:val="000115D2"/>
    <w:rsid w:val="00012BB3"/>
    <w:rsid w:val="00012F6F"/>
    <w:rsid w:val="00034D4F"/>
    <w:rsid w:val="00034E3B"/>
    <w:rsid w:val="00044A53"/>
    <w:rsid w:val="00045863"/>
    <w:rsid w:val="0007610C"/>
    <w:rsid w:val="0009693A"/>
    <w:rsid w:val="000A277A"/>
    <w:rsid w:val="000A6130"/>
    <w:rsid w:val="000D14FD"/>
    <w:rsid w:val="001244B7"/>
    <w:rsid w:val="0013365D"/>
    <w:rsid w:val="00133932"/>
    <w:rsid w:val="00143EFD"/>
    <w:rsid w:val="0017055D"/>
    <w:rsid w:val="001803D9"/>
    <w:rsid w:val="001858CD"/>
    <w:rsid w:val="0019423B"/>
    <w:rsid w:val="001976B7"/>
    <w:rsid w:val="001A2727"/>
    <w:rsid w:val="001A6957"/>
    <w:rsid w:val="001B63F5"/>
    <w:rsid w:val="001B700E"/>
    <w:rsid w:val="001D5416"/>
    <w:rsid w:val="001E5007"/>
    <w:rsid w:val="001F4599"/>
    <w:rsid w:val="0021209C"/>
    <w:rsid w:val="002202F4"/>
    <w:rsid w:val="002351B0"/>
    <w:rsid w:val="002362B2"/>
    <w:rsid w:val="00237D5B"/>
    <w:rsid w:val="0024272E"/>
    <w:rsid w:val="0024342D"/>
    <w:rsid w:val="002B6742"/>
    <w:rsid w:val="002B68D6"/>
    <w:rsid w:val="002D33B4"/>
    <w:rsid w:val="002E269B"/>
    <w:rsid w:val="002F6A8C"/>
    <w:rsid w:val="00304F65"/>
    <w:rsid w:val="003058C7"/>
    <w:rsid w:val="00312850"/>
    <w:rsid w:val="00315DBF"/>
    <w:rsid w:val="00335261"/>
    <w:rsid w:val="00343279"/>
    <w:rsid w:val="00345A2C"/>
    <w:rsid w:val="0038774E"/>
    <w:rsid w:val="003B24CB"/>
    <w:rsid w:val="003D262C"/>
    <w:rsid w:val="003D5182"/>
    <w:rsid w:val="003E72CD"/>
    <w:rsid w:val="003F6128"/>
    <w:rsid w:val="00406989"/>
    <w:rsid w:val="00411120"/>
    <w:rsid w:val="00444C85"/>
    <w:rsid w:val="00457918"/>
    <w:rsid w:val="00461FD2"/>
    <w:rsid w:val="004B2384"/>
    <w:rsid w:val="004D52F8"/>
    <w:rsid w:val="004D7EA4"/>
    <w:rsid w:val="004E22A0"/>
    <w:rsid w:val="004E3EDD"/>
    <w:rsid w:val="004E6E85"/>
    <w:rsid w:val="004F534C"/>
    <w:rsid w:val="004F5F24"/>
    <w:rsid w:val="00514013"/>
    <w:rsid w:val="005468E4"/>
    <w:rsid w:val="00556A6E"/>
    <w:rsid w:val="005576D3"/>
    <w:rsid w:val="005669FD"/>
    <w:rsid w:val="00573E0E"/>
    <w:rsid w:val="005809F1"/>
    <w:rsid w:val="005859EE"/>
    <w:rsid w:val="00585EC9"/>
    <w:rsid w:val="005902B9"/>
    <w:rsid w:val="005A0ABB"/>
    <w:rsid w:val="005D1795"/>
    <w:rsid w:val="005D22CA"/>
    <w:rsid w:val="005F4725"/>
    <w:rsid w:val="00605508"/>
    <w:rsid w:val="00613AD1"/>
    <w:rsid w:val="0062416F"/>
    <w:rsid w:val="00634946"/>
    <w:rsid w:val="00645D9E"/>
    <w:rsid w:val="00656A3D"/>
    <w:rsid w:val="00665783"/>
    <w:rsid w:val="00677F10"/>
    <w:rsid w:val="006805DC"/>
    <w:rsid w:val="006C32E2"/>
    <w:rsid w:val="006D4D0C"/>
    <w:rsid w:val="006F08E4"/>
    <w:rsid w:val="006F364E"/>
    <w:rsid w:val="00703140"/>
    <w:rsid w:val="0074650C"/>
    <w:rsid w:val="007550E1"/>
    <w:rsid w:val="007843E1"/>
    <w:rsid w:val="007A1ABD"/>
    <w:rsid w:val="007A3420"/>
    <w:rsid w:val="007A39E8"/>
    <w:rsid w:val="007E23DA"/>
    <w:rsid w:val="007E564C"/>
    <w:rsid w:val="007F3E65"/>
    <w:rsid w:val="007F6996"/>
    <w:rsid w:val="008007EA"/>
    <w:rsid w:val="00800D2E"/>
    <w:rsid w:val="008168AE"/>
    <w:rsid w:val="008309A9"/>
    <w:rsid w:val="00873090"/>
    <w:rsid w:val="008978BF"/>
    <w:rsid w:val="008A030E"/>
    <w:rsid w:val="008A5C9E"/>
    <w:rsid w:val="008B6425"/>
    <w:rsid w:val="008C6CFC"/>
    <w:rsid w:val="008D6F8C"/>
    <w:rsid w:val="008E15A9"/>
    <w:rsid w:val="008E46B5"/>
    <w:rsid w:val="008E485A"/>
    <w:rsid w:val="00914103"/>
    <w:rsid w:val="0097084E"/>
    <w:rsid w:val="0097491D"/>
    <w:rsid w:val="00985DB0"/>
    <w:rsid w:val="009B27F7"/>
    <w:rsid w:val="009E41D8"/>
    <w:rsid w:val="009F0D2A"/>
    <w:rsid w:val="00A0618B"/>
    <w:rsid w:val="00A17B3F"/>
    <w:rsid w:val="00A21C7A"/>
    <w:rsid w:val="00A27990"/>
    <w:rsid w:val="00A45102"/>
    <w:rsid w:val="00A71C77"/>
    <w:rsid w:val="00A835DC"/>
    <w:rsid w:val="00AB00A4"/>
    <w:rsid w:val="00AC6668"/>
    <w:rsid w:val="00AD1BD2"/>
    <w:rsid w:val="00AF463F"/>
    <w:rsid w:val="00B2211D"/>
    <w:rsid w:val="00B24D1A"/>
    <w:rsid w:val="00B327F6"/>
    <w:rsid w:val="00B410F5"/>
    <w:rsid w:val="00B57B3C"/>
    <w:rsid w:val="00B73D6C"/>
    <w:rsid w:val="00B921C0"/>
    <w:rsid w:val="00BA703F"/>
    <w:rsid w:val="00BE36F0"/>
    <w:rsid w:val="00BF75B0"/>
    <w:rsid w:val="00C07502"/>
    <w:rsid w:val="00C261C2"/>
    <w:rsid w:val="00C42B8D"/>
    <w:rsid w:val="00C45C9A"/>
    <w:rsid w:val="00C61392"/>
    <w:rsid w:val="00C732BF"/>
    <w:rsid w:val="00CA574D"/>
    <w:rsid w:val="00CC4CB3"/>
    <w:rsid w:val="00CC5B76"/>
    <w:rsid w:val="00CC681F"/>
    <w:rsid w:val="00CD2CEB"/>
    <w:rsid w:val="00CD5315"/>
    <w:rsid w:val="00CE31D0"/>
    <w:rsid w:val="00CE3F65"/>
    <w:rsid w:val="00D143B4"/>
    <w:rsid w:val="00D23435"/>
    <w:rsid w:val="00D266B2"/>
    <w:rsid w:val="00D267ED"/>
    <w:rsid w:val="00D27174"/>
    <w:rsid w:val="00D36BDD"/>
    <w:rsid w:val="00D378AF"/>
    <w:rsid w:val="00D9284E"/>
    <w:rsid w:val="00DB584E"/>
    <w:rsid w:val="00DD5707"/>
    <w:rsid w:val="00DF5317"/>
    <w:rsid w:val="00E36400"/>
    <w:rsid w:val="00E4683D"/>
    <w:rsid w:val="00E72E54"/>
    <w:rsid w:val="00E74B5C"/>
    <w:rsid w:val="00E74E7F"/>
    <w:rsid w:val="00E800DA"/>
    <w:rsid w:val="00E81A0B"/>
    <w:rsid w:val="00E90F7A"/>
    <w:rsid w:val="00E932C7"/>
    <w:rsid w:val="00EB2CE0"/>
    <w:rsid w:val="00EE04FC"/>
    <w:rsid w:val="00EE3933"/>
    <w:rsid w:val="00EE537E"/>
    <w:rsid w:val="00EE7B31"/>
    <w:rsid w:val="00EF4AC2"/>
    <w:rsid w:val="00F030D5"/>
    <w:rsid w:val="00F17CC7"/>
    <w:rsid w:val="00F24495"/>
    <w:rsid w:val="00F3132C"/>
    <w:rsid w:val="00F32F61"/>
    <w:rsid w:val="00F36317"/>
    <w:rsid w:val="00F4016F"/>
    <w:rsid w:val="00F40A3D"/>
    <w:rsid w:val="00F45260"/>
    <w:rsid w:val="00F458D1"/>
    <w:rsid w:val="00F62379"/>
    <w:rsid w:val="00F6766F"/>
    <w:rsid w:val="00F76B6A"/>
    <w:rsid w:val="00F80D61"/>
    <w:rsid w:val="00F83B79"/>
    <w:rsid w:val="00F9402B"/>
    <w:rsid w:val="00FA2341"/>
    <w:rsid w:val="00FC4424"/>
    <w:rsid w:val="00FE6D56"/>
    <w:rsid w:val="00FF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7ED2B4"/>
  <w15:chartTrackingRefBased/>
  <w15:docId w15:val="{DEB35E58-C7AC-4FC7-BD94-68FBDBBCE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n">
    <w:name w:val="Normal"/>
    <w:qFormat/>
    <w:rsid w:val="00012F6F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805DC"/>
    <w:pPr>
      <w:widowControl/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noProof w:val="0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6805DC"/>
  </w:style>
  <w:style w:type="paragraph" w:styleId="Zpat">
    <w:name w:val="footer"/>
    <w:basedOn w:val="Normln"/>
    <w:link w:val="ZpatChar"/>
    <w:uiPriority w:val="99"/>
    <w:unhideWhenUsed/>
    <w:rsid w:val="006805DC"/>
    <w:pPr>
      <w:widowControl/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noProof w:val="0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6805DC"/>
  </w:style>
  <w:style w:type="paragraph" w:styleId="Bezmezer">
    <w:name w:val="No Spacing"/>
    <w:link w:val="BezmezerChar"/>
    <w:uiPriority w:val="1"/>
    <w:qFormat/>
    <w:rsid w:val="00012BB3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3058C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058C7"/>
    <w:rPr>
      <w:color w:val="605E5C"/>
      <w:shd w:val="clear" w:color="auto" w:fill="E1DFDD"/>
    </w:rPr>
  </w:style>
  <w:style w:type="paragraph" w:customStyle="1" w:styleId="Normlntun">
    <w:name w:val="Normální tučně"/>
    <w:basedOn w:val="Normln"/>
    <w:next w:val="Normln"/>
    <w:link w:val="NormlntunChar"/>
    <w:qFormat/>
    <w:rsid w:val="003058C7"/>
    <w:pPr>
      <w:widowControl/>
      <w:spacing w:line="300" w:lineRule="auto"/>
      <w:jc w:val="both"/>
    </w:pPr>
    <w:rPr>
      <w:rFonts w:ascii="Arial" w:eastAsiaTheme="minorHAnsi" w:hAnsi="Arial" w:cstheme="minorBidi"/>
      <w:b/>
      <w:noProof w:val="0"/>
      <w:color w:val="000000" w:themeColor="text1"/>
      <w:sz w:val="20"/>
      <w:szCs w:val="22"/>
      <w:lang w:eastAsia="en-US"/>
    </w:rPr>
  </w:style>
  <w:style w:type="table" w:styleId="Mkatabulky">
    <w:name w:val="Table Grid"/>
    <w:basedOn w:val="Normlntabulka"/>
    <w:uiPriority w:val="39"/>
    <w:locked/>
    <w:rsid w:val="00F80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mbnadpis">
    <w:name w:val="mmb_nadpis"/>
    <w:basedOn w:val="Normlntun"/>
    <w:link w:val="mmbnadpisChar"/>
    <w:qFormat/>
    <w:rsid w:val="00C261C2"/>
    <w:rPr>
      <w:rFonts w:cs="Arial"/>
      <w:color w:val="auto"/>
    </w:rPr>
  </w:style>
  <w:style w:type="paragraph" w:customStyle="1" w:styleId="mmbodstavec">
    <w:name w:val="mmb_odstavec"/>
    <w:basedOn w:val="Normln"/>
    <w:link w:val="mmbodstavecChar"/>
    <w:qFormat/>
    <w:rsid w:val="00C261C2"/>
    <w:pPr>
      <w:widowControl/>
      <w:spacing w:line="300" w:lineRule="auto"/>
      <w:jc w:val="both"/>
    </w:pPr>
    <w:rPr>
      <w:rFonts w:ascii="Arial" w:eastAsiaTheme="minorHAnsi" w:hAnsi="Arial" w:cs="Arial"/>
      <w:noProof w:val="0"/>
      <w:sz w:val="20"/>
      <w:lang w:eastAsia="en-US"/>
    </w:rPr>
  </w:style>
  <w:style w:type="character" w:customStyle="1" w:styleId="NormlntunChar">
    <w:name w:val="Normální tučně Char"/>
    <w:basedOn w:val="Standardnpsmoodstavce"/>
    <w:link w:val="Normlntun"/>
    <w:rsid w:val="00C261C2"/>
    <w:rPr>
      <w:rFonts w:ascii="Arial" w:hAnsi="Arial"/>
      <w:b/>
      <w:color w:val="000000" w:themeColor="text1"/>
      <w:sz w:val="20"/>
    </w:rPr>
  </w:style>
  <w:style w:type="character" w:customStyle="1" w:styleId="mmbnadpisChar">
    <w:name w:val="mmb_nadpis Char"/>
    <w:basedOn w:val="NormlntunChar"/>
    <w:link w:val="mmbnadpis"/>
    <w:rsid w:val="00C261C2"/>
    <w:rPr>
      <w:rFonts w:ascii="Arial" w:hAnsi="Arial" w:cs="Arial"/>
      <w:b/>
      <w:color w:val="000000" w:themeColor="text1"/>
      <w:sz w:val="20"/>
    </w:rPr>
  </w:style>
  <w:style w:type="paragraph" w:customStyle="1" w:styleId="mmbzahlavi">
    <w:name w:val="mmb_zahlavi"/>
    <w:basedOn w:val="Normln"/>
    <w:link w:val="mmbzahlaviChar"/>
    <w:qFormat/>
    <w:rsid w:val="00C261C2"/>
    <w:pPr>
      <w:widowControl/>
      <w:spacing w:after="160" w:line="259" w:lineRule="auto"/>
    </w:pPr>
    <w:rPr>
      <w:rFonts w:ascii="Arial" w:eastAsiaTheme="minorHAnsi" w:hAnsi="Arial" w:cs="Arial"/>
      <w:noProof w:val="0"/>
      <w:sz w:val="22"/>
      <w:szCs w:val="22"/>
      <w:lang w:eastAsia="en-US"/>
    </w:rPr>
  </w:style>
  <w:style w:type="character" w:customStyle="1" w:styleId="mmbodstavecChar">
    <w:name w:val="mmb_odstavec Char"/>
    <w:basedOn w:val="Standardnpsmoodstavce"/>
    <w:link w:val="mmbodstavec"/>
    <w:rsid w:val="00C261C2"/>
    <w:rPr>
      <w:rFonts w:ascii="Arial" w:hAnsi="Arial" w:cs="Arial"/>
      <w:sz w:val="20"/>
      <w:szCs w:val="20"/>
    </w:rPr>
  </w:style>
  <w:style w:type="character" w:customStyle="1" w:styleId="mmbzahlaviChar">
    <w:name w:val="mmb_zahlavi Char"/>
    <w:basedOn w:val="Standardnpsmoodstavce"/>
    <w:link w:val="mmbzahlavi"/>
    <w:rsid w:val="00C261C2"/>
    <w:rPr>
      <w:rFonts w:ascii="Arial" w:hAnsi="Arial" w:cs="Arial"/>
    </w:rPr>
  </w:style>
  <w:style w:type="paragraph" w:customStyle="1" w:styleId="mmbadresa">
    <w:name w:val="mmb_adresa"/>
    <w:basedOn w:val="Bezmezer"/>
    <w:link w:val="mmbadresaChar"/>
    <w:qFormat/>
    <w:rsid w:val="0009693A"/>
    <w:rPr>
      <w:rFonts w:ascii="Arial" w:hAnsi="Arial" w:cs="Arial"/>
      <w:sz w:val="20"/>
      <w:szCs w:val="20"/>
    </w:rPr>
  </w:style>
  <w:style w:type="paragraph" w:customStyle="1" w:styleId="mmbodvolnadpis">
    <w:name w:val="mmb_odvol_nadpis"/>
    <w:basedOn w:val="mmbodstavec"/>
    <w:link w:val="mmbodvolnadpisChar"/>
    <w:qFormat/>
    <w:rsid w:val="0009693A"/>
    <w:rPr>
      <w:b/>
      <w:bCs/>
      <w:sz w:val="16"/>
      <w:szCs w:val="16"/>
    </w:rPr>
  </w:style>
  <w:style w:type="character" w:customStyle="1" w:styleId="BezmezerChar">
    <w:name w:val="Bez mezer Char"/>
    <w:basedOn w:val="Standardnpsmoodstavce"/>
    <w:link w:val="Bezmezer"/>
    <w:uiPriority w:val="1"/>
    <w:rsid w:val="0009693A"/>
  </w:style>
  <w:style w:type="character" w:customStyle="1" w:styleId="mmbadresaChar">
    <w:name w:val="mmb_adresa Char"/>
    <w:basedOn w:val="BezmezerChar"/>
    <w:link w:val="mmbadresa"/>
    <w:rsid w:val="0009693A"/>
    <w:rPr>
      <w:rFonts w:ascii="Arial" w:hAnsi="Arial" w:cs="Arial"/>
      <w:sz w:val="20"/>
      <w:szCs w:val="20"/>
    </w:rPr>
  </w:style>
  <w:style w:type="paragraph" w:customStyle="1" w:styleId="mmbodvoltext">
    <w:name w:val="mmb_odvol_text"/>
    <w:basedOn w:val="mmbodvolnadpis"/>
    <w:link w:val="mmbodvoltextChar"/>
    <w:qFormat/>
    <w:rsid w:val="0009693A"/>
    <w:rPr>
      <w:b w:val="0"/>
      <w:bCs w:val="0"/>
      <w:sz w:val="18"/>
      <w:szCs w:val="18"/>
    </w:rPr>
  </w:style>
  <w:style w:type="character" w:customStyle="1" w:styleId="mmbodvolnadpisChar">
    <w:name w:val="mmb_odvol_nadpis Char"/>
    <w:basedOn w:val="mmbodstavecChar"/>
    <w:link w:val="mmbodvolnadpis"/>
    <w:rsid w:val="0009693A"/>
    <w:rPr>
      <w:rFonts w:ascii="Arial" w:hAnsi="Arial" w:cs="Arial"/>
      <w:b/>
      <w:bCs/>
      <w:sz w:val="16"/>
      <w:szCs w:val="16"/>
    </w:rPr>
  </w:style>
  <w:style w:type="character" w:customStyle="1" w:styleId="mmbodvoltextChar">
    <w:name w:val="mmb_odvol_text Char"/>
    <w:basedOn w:val="mmbodvolnadpisChar"/>
    <w:link w:val="mmbodvoltext"/>
    <w:rsid w:val="0009693A"/>
    <w:rPr>
      <w:rFonts w:ascii="Arial" w:hAnsi="Arial" w:cs="Arial"/>
      <w:b w:val="0"/>
      <w:bCs w:val="0"/>
      <w:sz w:val="18"/>
      <w:szCs w:val="18"/>
    </w:rPr>
  </w:style>
  <w:style w:type="paragraph" w:customStyle="1" w:styleId="Normln0">
    <w:name w:val="Normální~"/>
    <w:basedOn w:val="Normln"/>
    <w:rsid w:val="008978BF"/>
  </w:style>
  <w:style w:type="paragraph" w:styleId="Odstavecseseznamem">
    <w:name w:val="List Paragraph"/>
    <w:basedOn w:val="Normln"/>
    <w:uiPriority w:val="34"/>
    <w:qFormat/>
    <w:rsid w:val="008978BF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noProof w:val="0"/>
      <w:sz w:val="22"/>
      <w:szCs w:val="22"/>
    </w:rPr>
  </w:style>
  <w:style w:type="paragraph" w:customStyle="1" w:styleId="Styltabulky">
    <w:name w:val="Styl tabulky"/>
    <w:basedOn w:val="Normln"/>
    <w:rsid w:val="00012F6F"/>
    <w:pPr>
      <w:spacing w:line="240" w:lineRule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3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ckovice.brno.cz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merkantilni%20tiskoviny%20-%20Mgr.Novotna\3b_Reckovice%20a%20Mokra%20Hora_uredni%20dopis_prenesena%20pusobnost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1DE9E-4F94-4834-8F37-9ECC3A9D8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3b_Reckovice a Mokra Hora_uredni dopis_prenesena pusobnost</Template>
  <TotalTime>16</TotalTime>
  <Pages>2</Pages>
  <Words>504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Brdíčko</dc:creator>
  <cp:keywords/>
  <dc:description/>
  <cp:lastModifiedBy>Klement Jan (MČ Brno-Řečkovice a Mokrá Hora)</cp:lastModifiedBy>
  <cp:revision>3</cp:revision>
  <cp:lastPrinted>2025-09-18T10:14:00Z</cp:lastPrinted>
  <dcterms:created xsi:type="dcterms:W3CDTF">2025-09-18T12:34:00Z</dcterms:created>
  <dcterms:modified xsi:type="dcterms:W3CDTF">2025-09-18T12:51:00Z</dcterms:modified>
</cp:coreProperties>
</file>